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E3550" w14:textId="73E344DB" w:rsidR="00213601" w:rsidRDefault="00213601" w:rsidP="00B338FE">
      <w:pPr>
        <w:rPr>
          <w:sz w:val="28"/>
          <w:szCs w:val="28"/>
        </w:rPr>
      </w:pPr>
      <w:r>
        <w:rPr>
          <w:sz w:val="28"/>
          <w:szCs w:val="28"/>
        </w:rPr>
        <w:t>Opgaver til forældrearbejdsdagen lørdag den 6. sept. fra kl. 9-15</w:t>
      </w:r>
    </w:p>
    <w:p w14:paraId="48A4D097" w14:textId="77777777" w:rsidR="00213601" w:rsidRDefault="00213601" w:rsidP="00B338FE">
      <w:pPr>
        <w:rPr>
          <w:sz w:val="28"/>
          <w:szCs w:val="28"/>
        </w:rPr>
      </w:pPr>
    </w:p>
    <w:p w14:paraId="55E495C9" w14:textId="01D88904" w:rsidR="004C45CA" w:rsidRDefault="004C45CA" w:rsidP="00213601">
      <w:pPr>
        <w:pStyle w:val="Listeafsnit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>Feje i krybberummet</w:t>
      </w:r>
      <w:r w:rsidR="00196F00">
        <w:rPr>
          <w:sz w:val="28"/>
          <w:szCs w:val="28"/>
        </w:rPr>
        <w:t xml:space="preserve"> samt rengøring af rummet og krybberne</w:t>
      </w:r>
    </w:p>
    <w:p w14:paraId="50284C02" w14:textId="44E108F3" w:rsidR="004C45CA" w:rsidRDefault="009E42CC" w:rsidP="00213601">
      <w:pPr>
        <w:pStyle w:val="Listeafsnit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>Feje fliserne på legepladsen</w:t>
      </w:r>
    </w:p>
    <w:p w14:paraId="79112A50" w14:textId="75A8FBF6" w:rsidR="009E42CC" w:rsidRDefault="009E42CC" w:rsidP="00213601">
      <w:pPr>
        <w:pStyle w:val="Listeafsnit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>Feje spindelvæv væk ved indgangsdørene m.m.</w:t>
      </w:r>
    </w:p>
    <w:p w14:paraId="0B940050" w14:textId="2C5EEEB2" w:rsidR="00A3249D" w:rsidRDefault="00A3249D" w:rsidP="00213601">
      <w:pPr>
        <w:pStyle w:val="Listeafsnit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>Vask af gardiner i stor</w:t>
      </w:r>
      <w:r w:rsidR="00196F00">
        <w:rPr>
          <w:sz w:val="28"/>
          <w:szCs w:val="28"/>
        </w:rPr>
        <w:t>t</w:t>
      </w:r>
      <w:r>
        <w:rPr>
          <w:sz w:val="28"/>
          <w:szCs w:val="28"/>
        </w:rPr>
        <w:t xml:space="preserve"> fællesrum</w:t>
      </w:r>
    </w:p>
    <w:p w14:paraId="243A7542" w14:textId="01D4F12B" w:rsidR="00A3249D" w:rsidRDefault="00A3249D" w:rsidP="00213601">
      <w:pPr>
        <w:pStyle w:val="Listeafsnit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>Maling af toiletterne</w:t>
      </w:r>
    </w:p>
    <w:p w14:paraId="3C2B8B92" w14:textId="5CF8A1FA" w:rsidR="00A3249D" w:rsidRDefault="00A3249D" w:rsidP="00213601">
      <w:pPr>
        <w:pStyle w:val="Listeafsnit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>Maling af bjælker på skrubtudsestuen</w:t>
      </w:r>
    </w:p>
    <w:p w14:paraId="2155758E" w14:textId="0CA18B05" w:rsidR="00C438D3" w:rsidRDefault="00196F00" w:rsidP="00213601">
      <w:pPr>
        <w:pStyle w:val="Listeafsnit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 xml:space="preserve">Maling af </w:t>
      </w:r>
      <w:r w:rsidR="00C438D3">
        <w:rPr>
          <w:sz w:val="28"/>
          <w:szCs w:val="28"/>
        </w:rPr>
        <w:t>Musestuen</w:t>
      </w:r>
    </w:p>
    <w:p w14:paraId="5CB9DDBC" w14:textId="01C1A2C0" w:rsidR="00C438D3" w:rsidRDefault="00C438D3" w:rsidP="00213601">
      <w:pPr>
        <w:pStyle w:val="Listeafsnit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>Vinduespusning både udvendigt og indvendigt</w:t>
      </w:r>
    </w:p>
    <w:p w14:paraId="24FDFF3B" w14:textId="2C762A09" w:rsidR="00213601" w:rsidRDefault="004C45CA" w:rsidP="00213601">
      <w:pPr>
        <w:pStyle w:val="Listeafsnit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>Maling udvendigt (på ting der forhåbentlig er højtryksspulede</w:t>
      </w:r>
      <w:r w:rsidR="00196F00">
        <w:rPr>
          <w:sz w:val="28"/>
          <w:szCs w:val="28"/>
        </w:rPr>
        <w:t>)</w:t>
      </w:r>
    </w:p>
    <w:p w14:paraId="11DEB274" w14:textId="309348AF" w:rsidR="00771091" w:rsidRDefault="00771091" w:rsidP="00196F00">
      <w:pPr>
        <w:pStyle w:val="Listeafsnit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>Maling de af borde og bænkesæt der mangler</w:t>
      </w:r>
    </w:p>
    <w:p w14:paraId="0DD183FB" w14:textId="207B5F46" w:rsidR="00FB0BD2" w:rsidRDefault="00FB0BD2" w:rsidP="00196F00">
      <w:pPr>
        <w:pStyle w:val="Listeafsnit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 xml:space="preserve">Klipning af hække, lugning af bede, </w:t>
      </w:r>
      <w:r w:rsidR="005776C6">
        <w:rPr>
          <w:sz w:val="28"/>
          <w:szCs w:val="28"/>
        </w:rPr>
        <w:t>beskæring og generelt pleje af udendørs arealer</w:t>
      </w:r>
    </w:p>
    <w:p w14:paraId="0CD4B2BF" w14:textId="57A99305" w:rsidR="002B63F5" w:rsidRPr="00196F00" w:rsidRDefault="002B63F5" w:rsidP="00196F00">
      <w:pPr>
        <w:pStyle w:val="Listeafsnit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>Fjernelse af store grene på store træer (kræver nok det rigtige udstyr</w:t>
      </w:r>
      <w:r w:rsidR="00D2314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D2314C">
        <w:rPr>
          <w:sz w:val="28"/>
          <w:szCs w:val="28"/>
        </w:rPr>
        <w:t xml:space="preserve">lille </w:t>
      </w:r>
      <w:r>
        <w:rPr>
          <w:sz w:val="28"/>
          <w:szCs w:val="28"/>
        </w:rPr>
        <w:t>motorsav samt</w:t>
      </w:r>
      <w:r w:rsidR="00D2314C">
        <w:rPr>
          <w:sz w:val="28"/>
          <w:szCs w:val="28"/>
        </w:rPr>
        <w:t xml:space="preserve"> seler m.m.)</w:t>
      </w:r>
      <w:r>
        <w:rPr>
          <w:sz w:val="28"/>
          <w:szCs w:val="28"/>
        </w:rPr>
        <w:t xml:space="preserve"> </w:t>
      </w:r>
    </w:p>
    <w:sectPr w:rsidR="002B63F5" w:rsidRPr="00196F00" w:rsidSect="00FE2F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418" w:right="1531" w:bottom="851" w:left="1531" w:header="709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AA6070" w14:textId="77777777" w:rsidR="002123E3" w:rsidRDefault="002123E3">
      <w:r>
        <w:separator/>
      </w:r>
    </w:p>
  </w:endnote>
  <w:endnote w:type="continuationSeparator" w:id="0">
    <w:p w14:paraId="64C85516" w14:textId="77777777" w:rsidR="002123E3" w:rsidRDefault="00212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537D0" w14:textId="77777777" w:rsidR="008B64A6" w:rsidRDefault="008B64A6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3211B" w14:textId="77777777" w:rsidR="00906501" w:rsidRPr="00986F6E" w:rsidRDefault="00906501" w:rsidP="00886612">
    <w:pPr>
      <w:jc w:val="center"/>
      <w:rPr>
        <w:rFonts w:ascii="Comic Sans MS" w:eastAsia="Batang" w:hAnsi="Comic Sans MS"/>
        <w:color w:val="800080"/>
        <w:sz w:val="18"/>
        <w:szCs w:val="18"/>
      </w:rPr>
    </w:pPr>
    <w:r>
      <w:rPr>
        <w:rFonts w:ascii="Comic Sans MS" w:eastAsia="Batang" w:hAnsi="Comic Sans MS"/>
        <w:color w:val="800080"/>
        <w:sz w:val="18"/>
        <w:szCs w:val="18"/>
      </w:rPr>
      <w:t>Pedersborg Børnehus</w:t>
    </w:r>
    <w:r w:rsidRPr="00986F6E">
      <w:rPr>
        <w:rFonts w:ascii="Comic Sans MS" w:eastAsia="Batang" w:hAnsi="Comic Sans MS"/>
        <w:color w:val="800080"/>
        <w:sz w:val="18"/>
        <w:szCs w:val="18"/>
      </w:rPr>
      <w:t>, Søholm 1, 4180 Sorø, Tlf</w:t>
    </w:r>
    <w:r>
      <w:rPr>
        <w:rFonts w:ascii="Comic Sans MS" w:eastAsia="Batang" w:hAnsi="Comic Sans MS"/>
        <w:color w:val="800080"/>
        <w:sz w:val="18"/>
        <w:szCs w:val="18"/>
      </w:rPr>
      <w:t>. kontor 30 31 83 41</w:t>
    </w:r>
    <w:r w:rsidRPr="00986F6E">
      <w:rPr>
        <w:rFonts w:ascii="Comic Sans MS" w:eastAsia="Batang" w:hAnsi="Comic Sans MS"/>
        <w:color w:val="800080"/>
        <w:sz w:val="18"/>
        <w:szCs w:val="18"/>
      </w:rPr>
      <w:t xml:space="preserve"> </w:t>
    </w:r>
    <w:r>
      <w:rPr>
        <w:rFonts w:ascii="Comic Sans MS" w:eastAsia="Batang" w:hAnsi="Comic Sans MS"/>
        <w:color w:val="800080"/>
        <w:sz w:val="18"/>
        <w:szCs w:val="18"/>
      </w:rPr>
      <w:t>Løvestuen 301 31 67 51. Zebrastuen 30 31 84 58. Elefantstuen 30 31 92 54. Musestuen 30 31 96 04</w:t>
    </w:r>
  </w:p>
  <w:p w14:paraId="2E59F229" w14:textId="77777777" w:rsidR="00906501" w:rsidRPr="00986F6E" w:rsidRDefault="00906501" w:rsidP="00886612">
    <w:pPr>
      <w:tabs>
        <w:tab w:val="left" w:pos="7215"/>
      </w:tabs>
      <w:jc w:val="center"/>
      <w:rPr>
        <w:rFonts w:ascii="Comic Sans MS" w:eastAsia="Batang" w:hAnsi="Comic Sans MS"/>
        <w:color w:val="800080"/>
        <w:sz w:val="18"/>
        <w:szCs w:val="18"/>
      </w:rPr>
    </w:pPr>
    <w:r w:rsidRPr="00986F6E">
      <w:rPr>
        <w:rFonts w:ascii="Comic Sans MS" w:eastAsia="Batang" w:hAnsi="Comic Sans MS"/>
        <w:color w:val="800080"/>
        <w:sz w:val="18"/>
        <w:szCs w:val="18"/>
      </w:rPr>
      <w:t xml:space="preserve">Hjemmeside: </w:t>
    </w:r>
    <w:r w:rsidRPr="009E355A">
      <w:rPr>
        <w:b/>
        <w:color w:val="7030A0"/>
        <w:sz w:val="20"/>
      </w:rPr>
      <w:t>http://www.pedersborgbornehus.dk/</w:t>
    </w:r>
    <w:r w:rsidRPr="00CD5F51">
      <w:rPr>
        <w:rFonts w:ascii="Comic Sans MS" w:eastAsia="Batang" w:hAnsi="Comic Sans MS"/>
        <w:color w:val="7030A0"/>
        <w:sz w:val="18"/>
        <w:szCs w:val="18"/>
      </w:rPr>
      <w:t xml:space="preserve"> </w:t>
    </w:r>
    <w:r w:rsidRPr="00986F6E">
      <w:rPr>
        <w:rFonts w:ascii="Comic Sans MS" w:eastAsia="Batang" w:hAnsi="Comic Sans MS"/>
        <w:color w:val="800080"/>
        <w:sz w:val="18"/>
        <w:szCs w:val="18"/>
      </w:rPr>
      <w:t>E-mail:</w:t>
    </w:r>
    <w:r w:rsidRPr="00986F6E">
      <w:rPr>
        <w:color w:val="800080"/>
      </w:rPr>
      <w:t xml:space="preserve"> </w:t>
    </w:r>
    <w:hyperlink r:id="rId1" w:history="1">
      <w:r w:rsidRPr="00EE6B13">
        <w:rPr>
          <w:rStyle w:val="Hyperlink"/>
          <w:rFonts w:ascii="Comic Sans MS" w:eastAsia="Batang" w:hAnsi="Comic Sans MS"/>
          <w:sz w:val="18"/>
          <w:szCs w:val="18"/>
        </w:rPr>
        <w:t>leder@pedersborgbornehus.dk</w:t>
      </w:r>
    </w:hyperlink>
  </w:p>
  <w:p w14:paraId="4BABD135" w14:textId="77777777" w:rsidR="00906501" w:rsidRDefault="00906501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B4B1B" w14:textId="77777777" w:rsidR="008B64A6" w:rsidRDefault="008B64A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239463" w14:textId="77777777" w:rsidR="002123E3" w:rsidRDefault="002123E3">
      <w:r>
        <w:separator/>
      </w:r>
    </w:p>
  </w:footnote>
  <w:footnote w:type="continuationSeparator" w:id="0">
    <w:p w14:paraId="3CF3FA4D" w14:textId="77777777" w:rsidR="002123E3" w:rsidRDefault="002123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7E357" w14:textId="77777777" w:rsidR="00906501" w:rsidRDefault="00906501">
    <w:pPr>
      <w:pStyle w:val="Sidehoved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7B812" w14:textId="77777777" w:rsidR="00906501" w:rsidRDefault="00906501" w:rsidP="00B556FD">
    <w:pPr>
      <w:pStyle w:val="Sidehoved"/>
      <w:framePr w:h="1953" w:hRule="exact" w:hSpace="180" w:wrap="around" w:vAnchor="text" w:hAnchor="page" w:x="9262" w:y="-527"/>
    </w:pPr>
  </w:p>
  <w:p w14:paraId="2B6D49A1" w14:textId="77777777" w:rsidR="00906501" w:rsidRDefault="00906501" w:rsidP="0081725B">
    <w:pPr>
      <w:pStyle w:val="Sidehoved"/>
      <w:rPr>
        <w:rFonts w:ascii="Batang" w:eastAsia="Batang" w:hAnsi="Batang"/>
        <w:color w:val="5F497A"/>
        <w:sz w:val="32"/>
        <w:szCs w:val="32"/>
      </w:rPr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B5479B" wp14:editId="0688CA52">
              <wp:simplePos x="0" y="0"/>
              <wp:positionH relativeFrom="page">
                <wp:posOffset>825500</wp:posOffset>
              </wp:positionH>
              <wp:positionV relativeFrom="page">
                <wp:posOffset>424180</wp:posOffset>
              </wp:positionV>
              <wp:extent cx="6174000" cy="1252800"/>
              <wp:effectExtent l="0" t="0" r="0" b="0"/>
              <wp:wrapSquare wrapText="bothSides"/>
              <wp:docPr id="8515" name="Group 85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4000" cy="1252800"/>
                        <a:chOff x="0" y="0"/>
                        <a:chExt cx="6172200" cy="1250950"/>
                      </a:xfrm>
                    </wpg:grpSpPr>
                    <pic:pic xmlns:pic="http://schemas.openxmlformats.org/drawingml/2006/picture">
                      <pic:nvPicPr>
                        <pic:cNvPr id="8516" name="Picture 85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4892" y="44776"/>
                          <a:ext cx="3508248" cy="1143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17" name="Picture 851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758692" y="145360"/>
                          <a:ext cx="2414017" cy="96316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5861FD" id="Group 8515" o:spid="_x0000_s1026" style="position:absolute;margin-left:65pt;margin-top:33.4pt;width:486.15pt;height:98.65pt;z-index:251659264;mso-position-horizontal-relative:page;mso-position-vertical-relative:page;mso-width-relative:margin;mso-height-relative:margin" coordsize="61722,12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516" o:spid="_x0000_s1027" type="#_x0000_t75" style="position:absolute;left:248;top:447;width:35083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">
                <v:imagedata r:id="rId3" o:title=""/>
              </v:shape>
              <v:shape id="Picture 8517" o:spid="_x0000_s1028" type="#_x0000_t75" style="position:absolute;left:37586;top:1453;width:24141;height:9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">
                <v:imagedata r:id="rId4" o:title=""/>
              </v:shape>
              <w10:wrap type="square" anchorx="page" anchory="page"/>
            </v:group>
          </w:pict>
        </mc:Fallback>
      </mc:AlternateContent>
    </w:r>
  </w:p>
  <w:p w14:paraId="1AAE7D15" w14:textId="77777777" w:rsidR="00906501" w:rsidRPr="00B556FD" w:rsidRDefault="00906501" w:rsidP="00B556FD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904DC" w14:textId="77777777" w:rsidR="008B64A6" w:rsidRDefault="008B64A6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34769"/>
    <w:multiLevelType w:val="hybridMultilevel"/>
    <w:tmpl w:val="AD8A2F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E2692"/>
    <w:multiLevelType w:val="hybridMultilevel"/>
    <w:tmpl w:val="F3A22E2A"/>
    <w:lvl w:ilvl="0" w:tplc="04060001">
      <w:start w:val="1"/>
      <w:numFmt w:val="bullet"/>
      <w:lvlText w:val=""/>
      <w:lvlJc w:val="left"/>
      <w:pPr>
        <w:tabs>
          <w:tab w:val="num" w:pos="695"/>
        </w:tabs>
        <w:ind w:left="695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15"/>
        </w:tabs>
        <w:ind w:left="1415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35"/>
        </w:tabs>
        <w:ind w:left="2135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55"/>
        </w:tabs>
        <w:ind w:left="2855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575"/>
        </w:tabs>
        <w:ind w:left="3575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295"/>
        </w:tabs>
        <w:ind w:left="4295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15"/>
        </w:tabs>
        <w:ind w:left="5015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35"/>
        </w:tabs>
        <w:ind w:left="5735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55"/>
        </w:tabs>
        <w:ind w:left="6455" w:hanging="180"/>
      </w:pPr>
    </w:lvl>
  </w:abstractNum>
  <w:abstractNum w:abstractNumId="2" w15:restartNumberingAfterBreak="0">
    <w:nsid w:val="05B65984"/>
    <w:multiLevelType w:val="hybridMultilevel"/>
    <w:tmpl w:val="AA4829E8"/>
    <w:lvl w:ilvl="0" w:tplc="04060003">
      <w:start w:val="1"/>
      <w:numFmt w:val="bullet"/>
      <w:lvlText w:val="o"/>
      <w:lvlJc w:val="left"/>
      <w:pPr>
        <w:tabs>
          <w:tab w:val="num" w:pos="700"/>
        </w:tabs>
        <w:ind w:left="700" w:hanging="360"/>
      </w:pPr>
      <w:rPr>
        <w:rFonts w:ascii="Courier New" w:hAnsi="Courier New" w:cs="Courier New" w:hint="default"/>
      </w:rPr>
    </w:lvl>
    <w:lvl w:ilvl="1" w:tplc="04060019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3" w15:restartNumberingAfterBreak="0">
    <w:nsid w:val="09721E5A"/>
    <w:multiLevelType w:val="hybridMultilevel"/>
    <w:tmpl w:val="2CB210EE"/>
    <w:lvl w:ilvl="0" w:tplc="A5F403E2">
      <w:start w:val="3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575A44"/>
    <w:multiLevelType w:val="hybridMultilevel"/>
    <w:tmpl w:val="87648BBE"/>
    <w:lvl w:ilvl="0" w:tplc="040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6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6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B544D42"/>
    <w:multiLevelType w:val="hybridMultilevel"/>
    <w:tmpl w:val="302083D2"/>
    <w:lvl w:ilvl="0" w:tplc="04060003">
      <w:start w:val="1"/>
      <w:numFmt w:val="bullet"/>
      <w:lvlText w:val="o"/>
      <w:lvlJc w:val="left"/>
      <w:pPr>
        <w:tabs>
          <w:tab w:val="num" w:pos="700"/>
        </w:tabs>
        <w:ind w:left="700" w:hanging="360"/>
      </w:pPr>
      <w:rPr>
        <w:rFonts w:ascii="Courier New" w:hAnsi="Courier New" w:cs="Courier New" w:hint="default"/>
      </w:rPr>
    </w:lvl>
    <w:lvl w:ilvl="1" w:tplc="04060019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6" w15:restartNumberingAfterBreak="0">
    <w:nsid w:val="0E963019"/>
    <w:multiLevelType w:val="hybridMultilevel"/>
    <w:tmpl w:val="C6B0D7E2"/>
    <w:lvl w:ilvl="0" w:tplc="0406000F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</w:lvl>
    <w:lvl w:ilvl="1" w:tplc="04060019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7" w15:restartNumberingAfterBreak="0">
    <w:nsid w:val="0FA96BE5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1DD7FC5"/>
    <w:multiLevelType w:val="singleLevel"/>
    <w:tmpl w:val="00F8638E"/>
    <w:lvl w:ilvl="0">
      <w:start w:val="1"/>
      <w:numFmt w:val="decimal"/>
      <w:lvlText w:val="%1."/>
      <w:lvlJc w:val="left"/>
      <w:pPr>
        <w:tabs>
          <w:tab w:val="num" w:pos="1305"/>
        </w:tabs>
        <w:ind w:left="1305" w:hanging="1305"/>
      </w:pPr>
      <w:rPr>
        <w:rFonts w:hint="default"/>
      </w:rPr>
    </w:lvl>
  </w:abstractNum>
  <w:abstractNum w:abstractNumId="9" w15:restartNumberingAfterBreak="0">
    <w:nsid w:val="126B420D"/>
    <w:multiLevelType w:val="hybridMultilevel"/>
    <w:tmpl w:val="CED0C126"/>
    <w:lvl w:ilvl="0" w:tplc="040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4802099"/>
    <w:multiLevelType w:val="hybridMultilevel"/>
    <w:tmpl w:val="197AB1B4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343F83"/>
    <w:multiLevelType w:val="multilevel"/>
    <w:tmpl w:val="0456D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1959E1"/>
    <w:multiLevelType w:val="hybridMultilevel"/>
    <w:tmpl w:val="68C00D6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CA6755"/>
    <w:multiLevelType w:val="multilevel"/>
    <w:tmpl w:val="2F486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5962457"/>
    <w:multiLevelType w:val="hybridMultilevel"/>
    <w:tmpl w:val="FB9E83E2"/>
    <w:lvl w:ilvl="0" w:tplc="768088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4730C6"/>
    <w:multiLevelType w:val="singleLevel"/>
    <w:tmpl w:val="C8BC5322"/>
    <w:lvl w:ilvl="0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6" w15:restartNumberingAfterBreak="0">
    <w:nsid w:val="425A2F7B"/>
    <w:multiLevelType w:val="singleLevel"/>
    <w:tmpl w:val="15303D4A"/>
    <w:lvl w:ilvl="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</w:abstractNum>
  <w:abstractNum w:abstractNumId="17" w15:restartNumberingAfterBreak="0">
    <w:nsid w:val="4A51517E"/>
    <w:multiLevelType w:val="hybridMultilevel"/>
    <w:tmpl w:val="56F8F28A"/>
    <w:lvl w:ilvl="0" w:tplc="8188C782">
      <w:start w:val="3"/>
      <w:numFmt w:val="bullet"/>
      <w:lvlText w:val="-"/>
      <w:lvlJc w:val="left"/>
      <w:pPr>
        <w:tabs>
          <w:tab w:val="num" w:pos="2970"/>
        </w:tabs>
        <w:ind w:left="2970" w:hanging="360"/>
      </w:pPr>
      <w:rPr>
        <w:rFonts w:ascii="Comic Sans MS" w:eastAsia="Times New Roman" w:hAnsi="Comic Sans MS" w:cs="Times New Roman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7290"/>
        </w:tabs>
        <w:ind w:left="729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8010"/>
        </w:tabs>
        <w:ind w:left="801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8730"/>
        </w:tabs>
        <w:ind w:left="8730" w:hanging="360"/>
      </w:pPr>
      <w:rPr>
        <w:rFonts w:ascii="Wingdings" w:hAnsi="Wingdings" w:hint="default"/>
      </w:rPr>
    </w:lvl>
  </w:abstractNum>
  <w:abstractNum w:abstractNumId="18" w15:restartNumberingAfterBreak="0">
    <w:nsid w:val="4D6A10D5"/>
    <w:multiLevelType w:val="hybridMultilevel"/>
    <w:tmpl w:val="A4C6E5DE"/>
    <w:lvl w:ilvl="0" w:tplc="040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966B1A"/>
    <w:multiLevelType w:val="singleLevel"/>
    <w:tmpl w:val="040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509F2DA5"/>
    <w:multiLevelType w:val="hybridMultilevel"/>
    <w:tmpl w:val="2E9462D0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0D41AF0"/>
    <w:multiLevelType w:val="singleLevel"/>
    <w:tmpl w:val="15303D4A"/>
    <w:lvl w:ilvl="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</w:abstractNum>
  <w:abstractNum w:abstractNumId="22" w15:restartNumberingAfterBreak="0">
    <w:nsid w:val="56C80213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5CE577EE"/>
    <w:multiLevelType w:val="singleLevel"/>
    <w:tmpl w:val="15303D4A"/>
    <w:lvl w:ilvl="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</w:abstractNum>
  <w:abstractNum w:abstractNumId="24" w15:restartNumberingAfterBreak="0">
    <w:nsid w:val="66564FC7"/>
    <w:multiLevelType w:val="singleLevel"/>
    <w:tmpl w:val="7F346052"/>
    <w:lvl w:ilvl="0">
      <w:start w:val="1"/>
      <w:numFmt w:val="low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25" w15:restartNumberingAfterBreak="0">
    <w:nsid w:val="67950BC9"/>
    <w:multiLevelType w:val="hybridMultilevel"/>
    <w:tmpl w:val="9CE2F14E"/>
    <w:lvl w:ilvl="0" w:tplc="916095FE">
      <w:start w:val="9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26" w15:restartNumberingAfterBreak="0">
    <w:nsid w:val="690E7CA3"/>
    <w:multiLevelType w:val="hybridMultilevel"/>
    <w:tmpl w:val="0E0C332E"/>
    <w:lvl w:ilvl="0" w:tplc="EF285B8E">
      <w:start w:val="1"/>
      <w:numFmt w:val="decimal"/>
      <w:lvlText w:val="%1."/>
      <w:lvlJc w:val="left"/>
      <w:pPr>
        <w:ind w:left="720" w:hanging="360"/>
      </w:pPr>
    </w:lvl>
    <w:lvl w:ilvl="1" w:tplc="BC5A3A2A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DE8673DA">
      <w:start w:val="1"/>
      <w:numFmt w:val="lowerRoman"/>
      <w:lvlText w:val="%3."/>
      <w:lvlJc w:val="right"/>
      <w:pPr>
        <w:ind w:left="2160" w:hanging="180"/>
      </w:pPr>
    </w:lvl>
    <w:lvl w:ilvl="3" w:tplc="D75A134A">
      <w:start w:val="1"/>
      <w:numFmt w:val="decimal"/>
      <w:lvlText w:val="%4."/>
      <w:lvlJc w:val="left"/>
      <w:pPr>
        <w:ind w:left="2880" w:hanging="360"/>
      </w:pPr>
    </w:lvl>
    <w:lvl w:ilvl="4" w:tplc="777ADF26">
      <w:start w:val="1"/>
      <w:numFmt w:val="lowerLetter"/>
      <w:lvlText w:val="%5."/>
      <w:lvlJc w:val="left"/>
      <w:pPr>
        <w:ind w:left="3600" w:hanging="360"/>
      </w:pPr>
    </w:lvl>
    <w:lvl w:ilvl="5" w:tplc="2F3A3CE0">
      <w:start w:val="1"/>
      <w:numFmt w:val="lowerRoman"/>
      <w:lvlText w:val="%6."/>
      <w:lvlJc w:val="right"/>
      <w:pPr>
        <w:ind w:left="4320" w:hanging="180"/>
      </w:pPr>
    </w:lvl>
    <w:lvl w:ilvl="6" w:tplc="E2C2D80C">
      <w:start w:val="1"/>
      <w:numFmt w:val="decimal"/>
      <w:lvlText w:val="%7."/>
      <w:lvlJc w:val="left"/>
      <w:pPr>
        <w:ind w:left="5040" w:hanging="360"/>
      </w:pPr>
    </w:lvl>
    <w:lvl w:ilvl="7" w:tplc="E94C8F96">
      <w:start w:val="1"/>
      <w:numFmt w:val="lowerLetter"/>
      <w:lvlText w:val="%8."/>
      <w:lvlJc w:val="left"/>
      <w:pPr>
        <w:ind w:left="5760" w:hanging="360"/>
      </w:pPr>
    </w:lvl>
    <w:lvl w:ilvl="8" w:tplc="D17C0AC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9721CC"/>
    <w:multiLevelType w:val="hybridMultilevel"/>
    <w:tmpl w:val="9BE42730"/>
    <w:lvl w:ilvl="0" w:tplc="04060001">
      <w:start w:val="1"/>
      <w:numFmt w:val="bullet"/>
      <w:lvlText w:val=""/>
      <w:lvlJc w:val="left"/>
      <w:pPr>
        <w:tabs>
          <w:tab w:val="num" w:pos="1055"/>
        </w:tabs>
        <w:ind w:left="105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775"/>
        </w:tabs>
        <w:ind w:left="177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495"/>
        </w:tabs>
        <w:ind w:left="249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215"/>
        </w:tabs>
        <w:ind w:left="321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935"/>
        </w:tabs>
        <w:ind w:left="393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655"/>
        </w:tabs>
        <w:ind w:left="465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375"/>
        </w:tabs>
        <w:ind w:left="537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095"/>
        </w:tabs>
        <w:ind w:left="609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815"/>
        </w:tabs>
        <w:ind w:left="6815" w:hanging="360"/>
      </w:pPr>
      <w:rPr>
        <w:rFonts w:ascii="Wingdings" w:hAnsi="Wingdings" w:hint="default"/>
      </w:rPr>
    </w:lvl>
  </w:abstractNum>
  <w:abstractNum w:abstractNumId="28" w15:restartNumberingAfterBreak="0">
    <w:nsid w:val="6D4D603F"/>
    <w:multiLevelType w:val="singleLevel"/>
    <w:tmpl w:val="1BB42166"/>
    <w:lvl w:ilvl="0">
      <w:start w:val="10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hint="default"/>
      </w:rPr>
    </w:lvl>
  </w:abstractNum>
  <w:abstractNum w:abstractNumId="29" w15:restartNumberingAfterBreak="0">
    <w:nsid w:val="6E1D2256"/>
    <w:multiLevelType w:val="hybridMultilevel"/>
    <w:tmpl w:val="0456D47E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72F60A72"/>
    <w:multiLevelType w:val="hybridMultilevel"/>
    <w:tmpl w:val="F33A81DA"/>
    <w:lvl w:ilvl="0" w:tplc="2C8A2B92">
      <w:start w:val="9"/>
      <w:numFmt w:val="decimal"/>
      <w:lvlText w:val="%1."/>
      <w:lvlJc w:val="left"/>
      <w:pPr>
        <w:tabs>
          <w:tab w:val="num" w:pos="695"/>
        </w:tabs>
        <w:ind w:left="69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15"/>
        </w:tabs>
        <w:ind w:left="1415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35"/>
        </w:tabs>
        <w:ind w:left="2135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55"/>
        </w:tabs>
        <w:ind w:left="2855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575"/>
        </w:tabs>
        <w:ind w:left="3575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295"/>
        </w:tabs>
        <w:ind w:left="4295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15"/>
        </w:tabs>
        <w:ind w:left="5015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35"/>
        </w:tabs>
        <w:ind w:left="5735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55"/>
        </w:tabs>
        <w:ind w:left="6455" w:hanging="180"/>
      </w:pPr>
    </w:lvl>
  </w:abstractNum>
  <w:abstractNum w:abstractNumId="31" w15:restartNumberingAfterBreak="0">
    <w:nsid w:val="7307116B"/>
    <w:multiLevelType w:val="singleLevel"/>
    <w:tmpl w:val="15303D4A"/>
    <w:lvl w:ilvl="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</w:abstractNum>
  <w:abstractNum w:abstractNumId="32" w15:restartNumberingAfterBreak="0">
    <w:nsid w:val="747208E9"/>
    <w:multiLevelType w:val="hybridMultilevel"/>
    <w:tmpl w:val="1282479C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754301B"/>
    <w:multiLevelType w:val="hybridMultilevel"/>
    <w:tmpl w:val="B22A8E8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D97F91"/>
    <w:multiLevelType w:val="singleLevel"/>
    <w:tmpl w:val="66D8046E"/>
    <w:lvl w:ilvl="0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num w:numId="1" w16cid:durableId="12192">
    <w:abstractNumId w:val="31"/>
  </w:num>
  <w:num w:numId="2" w16cid:durableId="1211650572">
    <w:abstractNumId w:val="23"/>
  </w:num>
  <w:num w:numId="3" w16cid:durableId="1781298500">
    <w:abstractNumId w:val="16"/>
  </w:num>
  <w:num w:numId="4" w16cid:durableId="41948672">
    <w:abstractNumId w:val="21"/>
  </w:num>
  <w:num w:numId="5" w16cid:durableId="847251004">
    <w:abstractNumId w:val="34"/>
  </w:num>
  <w:num w:numId="6" w16cid:durableId="2034958831">
    <w:abstractNumId w:val="15"/>
  </w:num>
  <w:num w:numId="7" w16cid:durableId="1064182147">
    <w:abstractNumId w:val="24"/>
  </w:num>
  <w:num w:numId="8" w16cid:durableId="739668673">
    <w:abstractNumId w:val="8"/>
  </w:num>
  <w:num w:numId="9" w16cid:durableId="340738318">
    <w:abstractNumId w:val="28"/>
  </w:num>
  <w:num w:numId="10" w16cid:durableId="1132752756">
    <w:abstractNumId w:val="7"/>
  </w:num>
  <w:num w:numId="11" w16cid:durableId="798651595">
    <w:abstractNumId w:val="22"/>
  </w:num>
  <w:num w:numId="12" w16cid:durableId="37434147">
    <w:abstractNumId w:val="19"/>
  </w:num>
  <w:num w:numId="13" w16cid:durableId="29767577">
    <w:abstractNumId w:val="20"/>
  </w:num>
  <w:num w:numId="14" w16cid:durableId="1184174605">
    <w:abstractNumId w:val="9"/>
  </w:num>
  <w:num w:numId="15" w16cid:durableId="54738909">
    <w:abstractNumId w:val="17"/>
  </w:num>
  <w:num w:numId="16" w16cid:durableId="37822411">
    <w:abstractNumId w:val="10"/>
  </w:num>
  <w:num w:numId="17" w16cid:durableId="2123694338">
    <w:abstractNumId w:val="4"/>
  </w:num>
  <w:num w:numId="18" w16cid:durableId="705833620">
    <w:abstractNumId w:val="32"/>
  </w:num>
  <w:num w:numId="19" w16cid:durableId="2130315259">
    <w:abstractNumId w:val="3"/>
  </w:num>
  <w:num w:numId="20" w16cid:durableId="1861312035">
    <w:abstractNumId w:val="29"/>
  </w:num>
  <w:num w:numId="21" w16cid:durableId="1591158984">
    <w:abstractNumId w:val="27"/>
  </w:num>
  <w:num w:numId="22" w16cid:durableId="702247684">
    <w:abstractNumId w:val="30"/>
  </w:num>
  <w:num w:numId="23" w16cid:durableId="1766681909">
    <w:abstractNumId w:val="1"/>
  </w:num>
  <w:num w:numId="24" w16cid:durableId="1514152134">
    <w:abstractNumId w:val="13"/>
  </w:num>
  <w:num w:numId="25" w16cid:durableId="226574558">
    <w:abstractNumId w:val="11"/>
  </w:num>
  <w:num w:numId="26" w16cid:durableId="1687902596">
    <w:abstractNumId w:val="25"/>
  </w:num>
  <w:num w:numId="27" w16cid:durableId="1270239532">
    <w:abstractNumId w:val="6"/>
  </w:num>
  <w:num w:numId="28" w16cid:durableId="1261643086">
    <w:abstractNumId w:val="18"/>
  </w:num>
  <w:num w:numId="29" w16cid:durableId="228004643">
    <w:abstractNumId w:val="2"/>
  </w:num>
  <w:num w:numId="30" w16cid:durableId="2125146982">
    <w:abstractNumId w:val="5"/>
  </w:num>
  <w:num w:numId="31" w16cid:durableId="1353603922">
    <w:abstractNumId w:val="33"/>
  </w:num>
  <w:num w:numId="32" w16cid:durableId="1374381078">
    <w:abstractNumId w:val="0"/>
  </w:num>
  <w:num w:numId="33" w16cid:durableId="301740731">
    <w:abstractNumId w:val="12"/>
  </w:num>
  <w:num w:numId="34" w16cid:durableId="1682464154">
    <w:abstractNumId w:val="26"/>
  </w:num>
  <w:num w:numId="35" w16cid:durableId="137326160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32B"/>
    <w:rsid w:val="000153F3"/>
    <w:rsid w:val="00016021"/>
    <w:rsid w:val="000269DA"/>
    <w:rsid w:val="00026B85"/>
    <w:rsid w:val="0003204B"/>
    <w:rsid w:val="00034E8C"/>
    <w:rsid w:val="00036470"/>
    <w:rsid w:val="00040E3F"/>
    <w:rsid w:val="000550EC"/>
    <w:rsid w:val="00065D77"/>
    <w:rsid w:val="00091655"/>
    <w:rsid w:val="00092039"/>
    <w:rsid w:val="0009414F"/>
    <w:rsid w:val="000A4E03"/>
    <w:rsid w:val="000D1FC8"/>
    <w:rsid w:val="000E6EA7"/>
    <w:rsid w:val="000F6E06"/>
    <w:rsid w:val="00103653"/>
    <w:rsid w:val="00103A15"/>
    <w:rsid w:val="001045A2"/>
    <w:rsid w:val="001125D8"/>
    <w:rsid w:val="0012601B"/>
    <w:rsid w:val="00162195"/>
    <w:rsid w:val="0016481F"/>
    <w:rsid w:val="0017621C"/>
    <w:rsid w:val="00176659"/>
    <w:rsid w:val="00196F00"/>
    <w:rsid w:val="001A06AA"/>
    <w:rsid w:val="001A157B"/>
    <w:rsid w:val="001B28DD"/>
    <w:rsid w:val="001B4B12"/>
    <w:rsid w:val="001C2AEA"/>
    <w:rsid w:val="001D07CF"/>
    <w:rsid w:val="001D21B6"/>
    <w:rsid w:val="001E0E94"/>
    <w:rsid w:val="001E311A"/>
    <w:rsid w:val="001E7C8E"/>
    <w:rsid w:val="001F6D2C"/>
    <w:rsid w:val="002123E3"/>
    <w:rsid w:val="00213601"/>
    <w:rsid w:val="002170EA"/>
    <w:rsid w:val="00221644"/>
    <w:rsid w:val="00221B7A"/>
    <w:rsid w:val="00223A13"/>
    <w:rsid w:val="00227FCE"/>
    <w:rsid w:val="00230783"/>
    <w:rsid w:val="00242BD9"/>
    <w:rsid w:val="00244008"/>
    <w:rsid w:val="00254A64"/>
    <w:rsid w:val="0025582A"/>
    <w:rsid w:val="00260E7B"/>
    <w:rsid w:val="00262138"/>
    <w:rsid w:val="002623D4"/>
    <w:rsid w:val="002637AE"/>
    <w:rsid w:val="002B0A50"/>
    <w:rsid w:val="002B2603"/>
    <w:rsid w:val="002B63F5"/>
    <w:rsid w:val="002C42C5"/>
    <w:rsid w:val="002C65DE"/>
    <w:rsid w:val="002D3BAB"/>
    <w:rsid w:val="002F1D11"/>
    <w:rsid w:val="003453F4"/>
    <w:rsid w:val="0036160D"/>
    <w:rsid w:val="00362000"/>
    <w:rsid w:val="0037290B"/>
    <w:rsid w:val="003933F7"/>
    <w:rsid w:val="003A6A11"/>
    <w:rsid w:val="003C374F"/>
    <w:rsid w:val="003D39FB"/>
    <w:rsid w:val="003E46EC"/>
    <w:rsid w:val="00403641"/>
    <w:rsid w:val="004172E1"/>
    <w:rsid w:val="00420972"/>
    <w:rsid w:val="004309AD"/>
    <w:rsid w:val="004355A4"/>
    <w:rsid w:val="00450131"/>
    <w:rsid w:val="00451277"/>
    <w:rsid w:val="00456DCE"/>
    <w:rsid w:val="004633BB"/>
    <w:rsid w:val="00471C2C"/>
    <w:rsid w:val="004776F5"/>
    <w:rsid w:val="0048113C"/>
    <w:rsid w:val="00494F11"/>
    <w:rsid w:val="004A3050"/>
    <w:rsid w:val="004B10B4"/>
    <w:rsid w:val="004B39DA"/>
    <w:rsid w:val="004C0D69"/>
    <w:rsid w:val="004C1BAC"/>
    <w:rsid w:val="004C45CA"/>
    <w:rsid w:val="004C460E"/>
    <w:rsid w:val="004C5871"/>
    <w:rsid w:val="004D06AE"/>
    <w:rsid w:val="004F2E03"/>
    <w:rsid w:val="004F4476"/>
    <w:rsid w:val="004F7A49"/>
    <w:rsid w:val="00507F41"/>
    <w:rsid w:val="005233AE"/>
    <w:rsid w:val="0054358F"/>
    <w:rsid w:val="00550426"/>
    <w:rsid w:val="00551D51"/>
    <w:rsid w:val="0055260A"/>
    <w:rsid w:val="005539D2"/>
    <w:rsid w:val="005643D4"/>
    <w:rsid w:val="00571E98"/>
    <w:rsid w:val="005776C6"/>
    <w:rsid w:val="005848D8"/>
    <w:rsid w:val="0059692C"/>
    <w:rsid w:val="005A121A"/>
    <w:rsid w:val="005A5A2C"/>
    <w:rsid w:val="005B5AF3"/>
    <w:rsid w:val="005C5264"/>
    <w:rsid w:val="005D0FAB"/>
    <w:rsid w:val="005F0431"/>
    <w:rsid w:val="00605CDC"/>
    <w:rsid w:val="0061042F"/>
    <w:rsid w:val="006116FF"/>
    <w:rsid w:val="00616168"/>
    <w:rsid w:val="00620B5F"/>
    <w:rsid w:val="006301AB"/>
    <w:rsid w:val="00636BF3"/>
    <w:rsid w:val="006420C0"/>
    <w:rsid w:val="00643931"/>
    <w:rsid w:val="00647550"/>
    <w:rsid w:val="00655B9A"/>
    <w:rsid w:val="00660AEF"/>
    <w:rsid w:val="006654F1"/>
    <w:rsid w:val="00671CE8"/>
    <w:rsid w:val="00686C82"/>
    <w:rsid w:val="006940C0"/>
    <w:rsid w:val="00697107"/>
    <w:rsid w:val="006B417A"/>
    <w:rsid w:val="006C6F29"/>
    <w:rsid w:val="006D0299"/>
    <w:rsid w:val="006D578D"/>
    <w:rsid w:val="006D6C3F"/>
    <w:rsid w:val="006E427E"/>
    <w:rsid w:val="006E632B"/>
    <w:rsid w:val="006F5689"/>
    <w:rsid w:val="00701F51"/>
    <w:rsid w:val="00705C18"/>
    <w:rsid w:val="00764731"/>
    <w:rsid w:val="00765D55"/>
    <w:rsid w:val="00771091"/>
    <w:rsid w:val="00771F8C"/>
    <w:rsid w:val="007753BF"/>
    <w:rsid w:val="007816C3"/>
    <w:rsid w:val="007A72DF"/>
    <w:rsid w:val="007B6796"/>
    <w:rsid w:val="007D3095"/>
    <w:rsid w:val="007D382B"/>
    <w:rsid w:val="007E3ADE"/>
    <w:rsid w:val="007E7CF9"/>
    <w:rsid w:val="0081442F"/>
    <w:rsid w:val="00815D76"/>
    <w:rsid w:val="0081725B"/>
    <w:rsid w:val="008178D7"/>
    <w:rsid w:val="008258D2"/>
    <w:rsid w:val="00827EC5"/>
    <w:rsid w:val="00850526"/>
    <w:rsid w:val="00856130"/>
    <w:rsid w:val="0086115C"/>
    <w:rsid w:val="00865F44"/>
    <w:rsid w:val="00875F1F"/>
    <w:rsid w:val="0088054E"/>
    <w:rsid w:val="00884241"/>
    <w:rsid w:val="00884967"/>
    <w:rsid w:val="00885B58"/>
    <w:rsid w:val="00886612"/>
    <w:rsid w:val="00892B0D"/>
    <w:rsid w:val="008A58E4"/>
    <w:rsid w:val="008B64A6"/>
    <w:rsid w:val="008C07AA"/>
    <w:rsid w:val="008C2C4B"/>
    <w:rsid w:val="008C6C1B"/>
    <w:rsid w:val="00900683"/>
    <w:rsid w:val="00906501"/>
    <w:rsid w:val="009515E2"/>
    <w:rsid w:val="00961072"/>
    <w:rsid w:val="00966208"/>
    <w:rsid w:val="00967872"/>
    <w:rsid w:val="00967E62"/>
    <w:rsid w:val="0098756C"/>
    <w:rsid w:val="00987BE0"/>
    <w:rsid w:val="009A33D5"/>
    <w:rsid w:val="009B565D"/>
    <w:rsid w:val="009B6C02"/>
    <w:rsid w:val="009D0643"/>
    <w:rsid w:val="009E355A"/>
    <w:rsid w:val="009E42CC"/>
    <w:rsid w:val="009F3D54"/>
    <w:rsid w:val="00A03335"/>
    <w:rsid w:val="00A06851"/>
    <w:rsid w:val="00A10915"/>
    <w:rsid w:val="00A13E87"/>
    <w:rsid w:val="00A316CA"/>
    <w:rsid w:val="00A3249D"/>
    <w:rsid w:val="00A55799"/>
    <w:rsid w:val="00A72D61"/>
    <w:rsid w:val="00A76C58"/>
    <w:rsid w:val="00A84A90"/>
    <w:rsid w:val="00AA7415"/>
    <w:rsid w:val="00AB1C2E"/>
    <w:rsid w:val="00AC1FD9"/>
    <w:rsid w:val="00AD781C"/>
    <w:rsid w:val="00B2313A"/>
    <w:rsid w:val="00B338FE"/>
    <w:rsid w:val="00B33D90"/>
    <w:rsid w:val="00B44689"/>
    <w:rsid w:val="00B556FD"/>
    <w:rsid w:val="00B60C45"/>
    <w:rsid w:val="00B71963"/>
    <w:rsid w:val="00B72FF3"/>
    <w:rsid w:val="00B75D39"/>
    <w:rsid w:val="00B93B1C"/>
    <w:rsid w:val="00BC569D"/>
    <w:rsid w:val="00BF3AC9"/>
    <w:rsid w:val="00BF3E48"/>
    <w:rsid w:val="00BF6F40"/>
    <w:rsid w:val="00C1697A"/>
    <w:rsid w:val="00C251B2"/>
    <w:rsid w:val="00C3254C"/>
    <w:rsid w:val="00C3433A"/>
    <w:rsid w:val="00C4388A"/>
    <w:rsid w:val="00C438D3"/>
    <w:rsid w:val="00C83F24"/>
    <w:rsid w:val="00C845DF"/>
    <w:rsid w:val="00C87BFA"/>
    <w:rsid w:val="00C96D1D"/>
    <w:rsid w:val="00CA352C"/>
    <w:rsid w:val="00CA471F"/>
    <w:rsid w:val="00CA6532"/>
    <w:rsid w:val="00CC1494"/>
    <w:rsid w:val="00CC52D6"/>
    <w:rsid w:val="00CD4CA3"/>
    <w:rsid w:val="00CD4DC5"/>
    <w:rsid w:val="00CD5F51"/>
    <w:rsid w:val="00CF07D9"/>
    <w:rsid w:val="00D02192"/>
    <w:rsid w:val="00D054E8"/>
    <w:rsid w:val="00D11CE2"/>
    <w:rsid w:val="00D21647"/>
    <w:rsid w:val="00D2314C"/>
    <w:rsid w:val="00D32500"/>
    <w:rsid w:val="00D4648A"/>
    <w:rsid w:val="00D46CA6"/>
    <w:rsid w:val="00D6657B"/>
    <w:rsid w:val="00D75AA4"/>
    <w:rsid w:val="00D769B1"/>
    <w:rsid w:val="00D803EC"/>
    <w:rsid w:val="00D80BF5"/>
    <w:rsid w:val="00D9402C"/>
    <w:rsid w:val="00DA3555"/>
    <w:rsid w:val="00DB02DF"/>
    <w:rsid w:val="00DB4FB8"/>
    <w:rsid w:val="00DB79F8"/>
    <w:rsid w:val="00DC1D2E"/>
    <w:rsid w:val="00DC2EF4"/>
    <w:rsid w:val="00DD0967"/>
    <w:rsid w:val="00DD528F"/>
    <w:rsid w:val="00DD7D9F"/>
    <w:rsid w:val="00E16287"/>
    <w:rsid w:val="00E21CD4"/>
    <w:rsid w:val="00E27AFF"/>
    <w:rsid w:val="00E30AF4"/>
    <w:rsid w:val="00E315E4"/>
    <w:rsid w:val="00E55377"/>
    <w:rsid w:val="00E708D4"/>
    <w:rsid w:val="00E81082"/>
    <w:rsid w:val="00E81753"/>
    <w:rsid w:val="00E81CD6"/>
    <w:rsid w:val="00E87182"/>
    <w:rsid w:val="00E87BC0"/>
    <w:rsid w:val="00EA21DA"/>
    <w:rsid w:val="00ED293D"/>
    <w:rsid w:val="00ED3983"/>
    <w:rsid w:val="00ED68B7"/>
    <w:rsid w:val="00ED7A89"/>
    <w:rsid w:val="00EF5EBB"/>
    <w:rsid w:val="00EF71B8"/>
    <w:rsid w:val="00EF7F68"/>
    <w:rsid w:val="00F05210"/>
    <w:rsid w:val="00F2693F"/>
    <w:rsid w:val="00F35887"/>
    <w:rsid w:val="00F43411"/>
    <w:rsid w:val="00F465E2"/>
    <w:rsid w:val="00F579EA"/>
    <w:rsid w:val="00F62395"/>
    <w:rsid w:val="00F66ADF"/>
    <w:rsid w:val="00F66CD4"/>
    <w:rsid w:val="00F74EB2"/>
    <w:rsid w:val="00F82270"/>
    <w:rsid w:val="00F8761D"/>
    <w:rsid w:val="00F905D6"/>
    <w:rsid w:val="00F90839"/>
    <w:rsid w:val="00FA342F"/>
    <w:rsid w:val="00FA5121"/>
    <w:rsid w:val="00FB0BD2"/>
    <w:rsid w:val="00FB0F4F"/>
    <w:rsid w:val="00FC5B55"/>
    <w:rsid w:val="00FD0555"/>
    <w:rsid w:val="00FD6632"/>
    <w:rsid w:val="00FE2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EEDD21A"/>
  <w15:docId w15:val="{3178F6F2-4E84-44CF-A231-2624E89E7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Overskrift1">
    <w:name w:val="heading 1"/>
    <w:basedOn w:val="Normal"/>
    <w:next w:val="Normal"/>
    <w:qFormat/>
    <w:pPr>
      <w:keepNext/>
      <w:outlineLvl w:val="0"/>
    </w:pPr>
    <w:rPr>
      <w:rFonts w:ascii="Arial" w:hAnsi="Arial"/>
      <w:sz w:val="32"/>
    </w:rPr>
  </w:style>
  <w:style w:type="paragraph" w:styleId="Overskrift2">
    <w:name w:val="heading 2"/>
    <w:basedOn w:val="Normal"/>
    <w:next w:val="Normal"/>
    <w:qFormat/>
    <w:pPr>
      <w:keepNext/>
      <w:outlineLvl w:val="1"/>
    </w:pPr>
    <w:rPr>
      <w:b/>
      <w:sz w:val="36"/>
      <w:u w:val="single"/>
    </w:rPr>
  </w:style>
  <w:style w:type="paragraph" w:styleId="Overskrift3">
    <w:name w:val="heading 3"/>
    <w:basedOn w:val="Normal"/>
    <w:next w:val="Normal"/>
    <w:qFormat/>
    <w:pPr>
      <w:keepNext/>
      <w:outlineLvl w:val="2"/>
    </w:pPr>
    <w:rPr>
      <w:b/>
      <w:u w:val="single"/>
    </w:rPr>
  </w:style>
  <w:style w:type="paragraph" w:styleId="Overskrift4">
    <w:name w:val="heading 4"/>
    <w:basedOn w:val="Normal"/>
    <w:next w:val="Normal"/>
    <w:qFormat/>
    <w:pPr>
      <w:keepNext/>
      <w:outlineLvl w:val="3"/>
    </w:pPr>
    <w:rPr>
      <w:rFonts w:ascii="Arial" w:hAnsi="Arial"/>
      <w:b/>
      <w:sz w:val="28"/>
      <w:u w:val="single"/>
    </w:rPr>
  </w:style>
  <w:style w:type="paragraph" w:styleId="Overskrift5">
    <w:name w:val="heading 5"/>
    <w:basedOn w:val="Normal"/>
    <w:next w:val="Normal"/>
    <w:qFormat/>
    <w:pPr>
      <w:keepNext/>
      <w:jc w:val="center"/>
      <w:outlineLvl w:val="4"/>
    </w:pPr>
    <w:rPr>
      <w:b/>
      <w:sz w:val="36"/>
    </w:rPr>
  </w:style>
  <w:style w:type="paragraph" w:styleId="Overskrift6">
    <w:name w:val="heading 6"/>
    <w:basedOn w:val="Normal"/>
    <w:next w:val="Normal"/>
    <w:qFormat/>
    <w:pPr>
      <w:keepNext/>
      <w:outlineLvl w:val="5"/>
    </w:pPr>
    <w:rPr>
      <w:rFonts w:ascii="Comic Sans MS" w:hAnsi="Comic Sans MS"/>
      <w:b/>
      <w:sz w:val="32"/>
    </w:rPr>
  </w:style>
  <w:style w:type="paragraph" w:styleId="Overskrift7">
    <w:name w:val="heading 7"/>
    <w:basedOn w:val="Normal"/>
    <w:next w:val="Normal"/>
    <w:qFormat/>
    <w:pPr>
      <w:keepNext/>
      <w:outlineLvl w:val="6"/>
    </w:pPr>
    <w:rPr>
      <w:b/>
      <w:sz w:val="28"/>
    </w:rPr>
  </w:style>
  <w:style w:type="paragraph" w:styleId="Overskrift8">
    <w:name w:val="heading 8"/>
    <w:basedOn w:val="Normal"/>
    <w:next w:val="Normal"/>
    <w:qFormat/>
    <w:pPr>
      <w:keepNext/>
      <w:outlineLvl w:val="7"/>
    </w:pPr>
    <w:rPr>
      <w:sz w:val="28"/>
      <w:u w:val="single"/>
    </w:rPr>
  </w:style>
  <w:style w:type="paragraph" w:styleId="Overskrift9">
    <w:name w:val="heading 9"/>
    <w:basedOn w:val="Normal"/>
    <w:next w:val="Normal"/>
    <w:qFormat/>
    <w:pPr>
      <w:keepNext/>
      <w:outlineLvl w:val="8"/>
    </w:pPr>
    <w:rPr>
      <w:i/>
      <w:sz w:val="28"/>
      <w:u w:val="singl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pPr>
      <w:tabs>
        <w:tab w:val="center" w:pos="4153"/>
        <w:tab w:val="right" w:pos="8306"/>
      </w:tabs>
    </w:pPr>
  </w:style>
  <w:style w:type="paragraph" w:styleId="Sidefod">
    <w:name w:val="footer"/>
    <w:basedOn w:val="Normal"/>
    <w:pPr>
      <w:tabs>
        <w:tab w:val="center" w:pos="4153"/>
        <w:tab w:val="right" w:pos="8306"/>
      </w:tabs>
    </w:pPr>
  </w:style>
  <w:style w:type="paragraph" w:styleId="Titel">
    <w:name w:val="Title"/>
    <w:basedOn w:val="Normal"/>
    <w:qFormat/>
    <w:pPr>
      <w:tabs>
        <w:tab w:val="right" w:pos="9611"/>
      </w:tabs>
      <w:jc w:val="center"/>
    </w:pPr>
    <w:rPr>
      <w:sz w:val="32"/>
    </w:rPr>
  </w:style>
  <w:style w:type="paragraph" w:styleId="Brdtekstindrykning">
    <w:name w:val="Body Text Indent"/>
    <w:basedOn w:val="Normal"/>
    <w:pPr>
      <w:ind w:left="1304"/>
    </w:pPr>
    <w:rPr>
      <w:sz w:val="28"/>
    </w:rPr>
  </w:style>
  <w:style w:type="table" w:styleId="Tabel-Gitter">
    <w:name w:val="Table Grid"/>
    <w:basedOn w:val="Tabel-Normal"/>
    <w:rsid w:val="00494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semiHidden/>
    <w:rsid w:val="00961072"/>
    <w:rPr>
      <w:rFonts w:ascii="Tahoma" w:hAnsi="Tahoma" w:cs="Tahoma"/>
      <w:sz w:val="16"/>
      <w:szCs w:val="16"/>
    </w:rPr>
  </w:style>
  <w:style w:type="character" w:styleId="Hyperlink">
    <w:name w:val="Hyperlink"/>
    <w:rsid w:val="00886612"/>
    <w:rPr>
      <w:rFonts w:cs="Times New Roman"/>
      <w:color w:val="0000FF"/>
      <w:u w:val="single"/>
    </w:rPr>
  </w:style>
  <w:style w:type="character" w:customStyle="1" w:styleId="SidehovedTegn">
    <w:name w:val="Sidehoved Tegn"/>
    <w:link w:val="Sidehoved"/>
    <w:semiHidden/>
    <w:locked/>
    <w:rsid w:val="00886612"/>
    <w:rPr>
      <w:sz w:val="24"/>
      <w:lang w:val="da-DK" w:eastAsia="da-DK" w:bidi="ar-SA"/>
    </w:rPr>
  </w:style>
  <w:style w:type="paragraph" w:styleId="NormalWeb">
    <w:name w:val="Normal (Web)"/>
    <w:basedOn w:val="Normal"/>
    <w:rsid w:val="00BC569D"/>
    <w:pPr>
      <w:spacing w:before="100" w:beforeAutospacing="1" w:after="100" w:afterAutospacing="1"/>
    </w:pPr>
    <w:rPr>
      <w:szCs w:val="24"/>
    </w:rPr>
  </w:style>
  <w:style w:type="paragraph" w:customStyle="1" w:styleId="Default">
    <w:name w:val="Default"/>
    <w:rsid w:val="00026B85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Strk">
    <w:name w:val="Strong"/>
    <w:basedOn w:val="Standardskrifttypeiafsnit"/>
    <w:uiPriority w:val="22"/>
    <w:qFormat/>
    <w:rsid w:val="002170EA"/>
    <w:rPr>
      <w:b/>
      <w:bCs/>
    </w:rPr>
  </w:style>
  <w:style w:type="paragraph" w:styleId="Brdtekst">
    <w:name w:val="Body Text"/>
    <w:basedOn w:val="Normal"/>
    <w:link w:val="BrdtekstTegn"/>
    <w:semiHidden/>
    <w:unhideWhenUsed/>
    <w:rsid w:val="001125D8"/>
    <w:pPr>
      <w:spacing w:after="120"/>
    </w:pPr>
  </w:style>
  <w:style w:type="character" w:customStyle="1" w:styleId="BrdtekstTegn">
    <w:name w:val="Brødtekst Tegn"/>
    <w:basedOn w:val="Standardskrifttypeiafsnit"/>
    <w:link w:val="Brdtekst"/>
    <w:semiHidden/>
    <w:rsid w:val="001125D8"/>
    <w:rPr>
      <w:sz w:val="24"/>
    </w:rPr>
  </w:style>
  <w:style w:type="paragraph" w:styleId="Listeafsnit">
    <w:name w:val="List Paragraph"/>
    <w:basedOn w:val="Normal"/>
    <w:uiPriority w:val="34"/>
    <w:qFormat/>
    <w:rsid w:val="00705C18"/>
    <w:pPr>
      <w:ind w:left="720"/>
      <w:contextualSpacing/>
    </w:pPr>
    <w:rPr>
      <w:rFonts w:eastAsia="Calibri"/>
      <w:szCs w:val="22"/>
      <w:lang w:eastAsia="en-US"/>
    </w:rPr>
  </w:style>
  <w:style w:type="character" w:styleId="Ulstomtale">
    <w:name w:val="Unresolved Mention"/>
    <w:basedOn w:val="Standardskrifttypeiafsnit"/>
    <w:uiPriority w:val="99"/>
    <w:semiHidden/>
    <w:unhideWhenUsed/>
    <w:rsid w:val="00DB4F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9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1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6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0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4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1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6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eder@pedersborgbornehus.dk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etn\Lokale%20indstillinger\Temporary%20Internet%20Files\OLK59\Skabelon%20p%20%20m&#248;der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Skabelon p  møder</Template>
  <TotalTime>3</TotalTime>
  <Pages>1</Pages>
  <Words>109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Sorø Kommune</Company>
  <LinksUpToDate>false</LinksUpToDate>
  <CharactersWithSpaces>650</CharactersWithSpaces>
  <SharedDoc>false</SharedDoc>
  <HLinks>
    <vt:vector size="12" baseType="variant">
      <vt:variant>
        <vt:i4>3276867</vt:i4>
      </vt:variant>
      <vt:variant>
        <vt:i4>6</vt:i4>
      </vt:variant>
      <vt:variant>
        <vt:i4>0</vt:i4>
      </vt:variant>
      <vt:variant>
        <vt:i4>5</vt:i4>
      </vt:variant>
      <vt:variant>
        <vt:lpwstr>mailto:pedersborg.boernehus@soroe.dk</vt:lpwstr>
      </vt:variant>
      <vt:variant>
        <vt:lpwstr/>
      </vt:variant>
      <vt:variant>
        <vt:i4>8323171</vt:i4>
      </vt:variant>
      <vt:variant>
        <vt:i4>3</vt:i4>
      </vt:variant>
      <vt:variant>
        <vt:i4>0</vt:i4>
      </vt:variant>
      <vt:variant>
        <vt:i4>5</vt:i4>
      </vt:variant>
      <vt:variant>
        <vt:lpwstr>http://www.soroe.dk/pedersborg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petn</dc:creator>
  <cp:lastModifiedBy>Leder - Konti</cp:lastModifiedBy>
  <cp:revision>6</cp:revision>
  <cp:lastPrinted>2025-04-15T07:51:00Z</cp:lastPrinted>
  <dcterms:created xsi:type="dcterms:W3CDTF">2025-08-29T11:43:00Z</dcterms:created>
  <dcterms:modified xsi:type="dcterms:W3CDTF">2025-09-01T11:26:00Z</dcterms:modified>
</cp:coreProperties>
</file>