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280A6" w14:textId="77777777" w:rsidR="00B56F6F" w:rsidRDefault="00897885" w:rsidP="00884241">
      <w:pPr>
        <w:rPr>
          <w:sz w:val="32"/>
          <w:szCs w:val="32"/>
        </w:rPr>
      </w:pPr>
      <w:r>
        <w:rPr>
          <w:sz w:val="32"/>
          <w:szCs w:val="32"/>
        </w:rPr>
        <w:t xml:space="preserve">Dagsorden </w:t>
      </w:r>
      <w:r w:rsidR="00FA43CE">
        <w:rPr>
          <w:sz w:val="32"/>
          <w:szCs w:val="32"/>
        </w:rPr>
        <w:t>til forældremøde med valg til bestyrelsen, samt efterfølgende forældremøder på stuerne</w:t>
      </w:r>
      <w:r>
        <w:rPr>
          <w:sz w:val="32"/>
          <w:szCs w:val="32"/>
        </w:rPr>
        <w:t xml:space="preserve"> i Pedersborg børnehus</w:t>
      </w:r>
      <w:r w:rsidR="00B56F6F">
        <w:rPr>
          <w:sz w:val="32"/>
          <w:szCs w:val="32"/>
        </w:rPr>
        <w:t>.</w:t>
      </w:r>
    </w:p>
    <w:p w14:paraId="7BA308DA" w14:textId="3B7120CF" w:rsidR="004F7A49" w:rsidRDefault="00B56F6F" w:rsidP="00884241">
      <w:pPr>
        <w:rPr>
          <w:sz w:val="32"/>
          <w:szCs w:val="32"/>
        </w:rPr>
      </w:pPr>
      <w:r>
        <w:rPr>
          <w:sz w:val="32"/>
          <w:szCs w:val="32"/>
        </w:rPr>
        <w:t>Mødet afholdes</w:t>
      </w:r>
      <w:r w:rsidR="00897885">
        <w:rPr>
          <w:sz w:val="32"/>
          <w:szCs w:val="32"/>
        </w:rPr>
        <w:t xml:space="preserve"> den 30. ap</w:t>
      </w:r>
      <w:r w:rsidR="00F413AE">
        <w:rPr>
          <w:sz w:val="32"/>
          <w:szCs w:val="32"/>
        </w:rPr>
        <w:t>ril fra kl. 19-21</w:t>
      </w:r>
    </w:p>
    <w:p w14:paraId="4D0FF840" w14:textId="77777777" w:rsidR="00F413AE" w:rsidRDefault="00F413AE" w:rsidP="00884241">
      <w:pPr>
        <w:rPr>
          <w:sz w:val="32"/>
          <w:szCs w:val="32"/>
        </w:rPr>
      </w:pPr>
    </w:p>
    <w:p w14:paraId="1C1D57D4" w14:textId="198BD60A" w:rsidR="00F413AE" w:rsidRDefault="00F413AE" w:rsidP="00F413AE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Velkommen ved Reno</w:t>
      </w:r>
    </w:p>
    <w:p w14:paraId="00AB8FD0" w14:textId="56840218" w:rsidR="00F413AE" w:rsidRDefault="00F413AE" w:rsidP="00F413AE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Årets bere</w:t>
      </w:r>
      <w:r w:rsidR="007B3DE6">
        <w:rPr>
          <w:sz w:val="32"/>
          <w:szCs w:val="32"/>
        </w:rPr>
        <w:t>t</w:t>
      </w:r>
      <w:r>
        <w:rPr>
          <w:sz w:val="32"/>
          <w:szCs w:val="32"/>
        </w:rPr>
        <w:t xml:space="preserve">ning </w:t>
      </w:r>
      <w:r w:rsidR="002E50B3">
        <w:rPr>
          <w:sz w:val="32"/>
          <w:szCs w:val="32"/>
        </w:rPr>
        <w:t>ved Christian (bestyrelsesforperson)</w:t>
      </w:r>
    </w:p>
    <w:p w14:paraId="37D992C0" w14:textId="40D9BFFE" w:rsidR="002E50B3" w:rsidRDefault="007B3DE6" w:rsidP="00F413AE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Årets beretning ved Reno (leder)</w:t>
      </w:r>
    </w:p>
    <w:p w14:paraId="31F66B13" w14:textId="7E20F444" w:rsidR="0095135C" w:rsidRDefault="00EE495C" w:rsidP="000F6914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Val</w:t>
      </w:r>
      <w:r w:rsidR="009431DF">
        <w:rPr>
          <w:sz w:val="32"/>
          <w:szCs w:val="32"/>
        </w:rPr>
        <w:t>g til bestyrelsen</w:t>
      </w:r>
      <w:r w:rsidR="00BD322C">
        <w:rPr>
          <w:sz w:val="32"/>
          <w:szCs w:val="32"/>
        </w:rPr>
        <w:t xml:space="preserve"> herun</w:t>
      </w:r>
      <w:r w:rsidR="0095135C">
        <w:rPr>
          <w:sz w:val="32"/>
          <w:szCs w:val="32"/>
        </w:rPr>
        <w:t>der</w:t>
      </w:r>
    </w:p>
    <w:p w14:paraId="27DEEFC1" w14:textId="52547EAF" w:rsidR="000F6914" w:rsidRDefault="00BD322C" w:rsidP="00B44E65">
      <w:pPr>
        <w:pStyle w:val="Listeafsnit"/>
        <w:numPr>
          <w:ilvl w:val="1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Valg af ordstyrer</w:t>
      </w:r>
    </w:p>
    <w:p w14:paraId="303F5DD9" w14:textId="77777777" w:rsidR="00B44E65" w:rsidRDefault="00BD322C" w:rsidP="00B44E65">
      <w:pPr>
        <w:pStyle w:val="Listeafsnit"/>
        <w:numPr>
          <w:ilvl w:val="1"/>
          <w:numId w:val="35"/>
        </w:numPr>
        <w:rPr>
          <w:sz w:val="32"/>
          <w:szCs w:val="32"/>
        </w:rPr>
      </w:pPr>
      <w:r w:rsidRPr="0095135C">
        <w:rPr>
          <w:sz w:val="32"/>
          <w:szCs w:val="32"/>
        </w:rPr>
        <w:t>Valg af referent</w:t>
      </w:r>
    </w:p>
    <w:p w14:paraId="31CD1D00" w14:textId="77777777" w:rsidR="00B44E65" w:rsidRDefault="00BD322C" w:rsidP="00B44E65">
      <w:pPr>
        <w:pStyle w:val="Listeafsnit"/>
        <w:numPr>
          <w:ilvl w:val="1"/>
          <w:numId w:val="35"/>
        </w:numPr>
        <w:rPr>
          <w:sz w:val="32"/>
          <w:szCs w:val="32"/>
        </w:rPr>
      </w:pPr>
      <w:r w:rsidRPr="00B44E65">
        <w:rPr>
          <w:sz w:val="32"/>
          <w:szCs w:val="32"/>
        </w:rPr>
        <w:t>Valg af stemmetællere</w:t>
      </w:r>
    </w:p>
    <w:p w14:paraId="4ED6E89A" w14:textId="74A324F1" w:rsidR="00BD322C" w:rsidRPr="00B44E65" w:rsidRDefault="00BD322C" w:rsidP="00B44E65">
      <w:pPr>
        <w:pStyle w:val="Listeafsnit"/>
        <w:numPr>
          <w:ilvl w:val="1"/>
          <w:numId w:val="35"/>
        </w:numPr>
        <w:rPr>
          <w:sz w:val="32"/>
          <w:szCs w:val="32"/>
        </w:rPr>
      </w:pPr>
      <w:r w:rsidRPr="00B44E65">
        <w:rPr>
          <w:sz w:val="32"/>
          <w:szCs w:val="32"/>
        </w:rPr>
        <w:t>Valg af bestyrelsesmedlemmer og suppleanter i</w:t>
      </w:r>
      <w:r w:rsidR="0095135C" w:rsidRPr="00B44E65">
        <w:rPr>
          <w:sz w:val="32"/>
          <w:szCs w:val="32"/>
        </w:rPr>
        <w:t>ht.</w:t>
      </w:r>
      <w:r w:rsidRPr="00B44E65">
        <w:rPr>
          <w:sz w:val="32"/>
          <w:szCs w:val="32"/>
        </w:rPr>
        <w:t xml:space="preserve"> vedtægterne</w:t>
      </w:r>
    </w:p>
    <w:p w14:paraId="5D5BE7EE" w14:textId="190BD313" w:rsidR="000F6914" w:rsidRDefault="000F6914" w:rsidP="000F6914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Kort pause</w:t>
      </w:r>
    </w:p>
    <w:p w14:paraId="115F38FD" w14:textId="2B93211D" w:rsidR="000F6914" w:rsidRPr="000F6914" w:rsidRDefault="000F6914" w:rsidP="000F6914">
      <w:pPr>
        <w:pStyle w:val="Listeafsnit"/>
        <w:numPr>
          <w:ilvl w:val="0"/>
          <w:numId w:val="35"/>
        </w:numPr>
        <w:rPr>
          <w:sz w:val="32"/>
          <w:szCs w:val="32"/>
        </w:rPr>
      </w:pPr>
      <w:r>
        <w:rPr>
          <w:sz w:val="32"/>
          <w:szCs w:val="32"/>
        </w:rPr>
        <w:t>Forældremøder på de enkelte stuer hvor personalet vil fortælle om hverdagen m.m.</w:t>
      </w:r>
    </w:p>
    <w:sectPr w:rsidR="000F6914" w:rsidRPr="000F6914" w:rsidSect="00FE2F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18" w:right="1531" w:bottom="851" w:left="1531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ED3F3" w14:textId="77777777" w:rsidR="00054342" w:rsidRDefault="00054342">
      <w:r>
        <w:separator/>
      </w:r>
    </w:p>
  </w:endnote>
  <w:endnote w:type="continuationSeparator" w:id="0">
    <w:p w14:paraId="7D4EF72E" w14:textId="77777777" w:rsidR="00054342" w:rsidRDefault="0005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7D0" w14:textId="77777777" w:rsidR="008B64A6" w:rsidRDefault="008B64A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3211B" w14:textId="77777777" w:rsidR="00906501" w:rsidRPr="00986F6E" w:rsidRDefault="00906501" w:rsidP="00886612">
    <w:pPr>
      <w:jc w:val="center"/>
      <w:rPr>
        <w:rFonts w:ascii="Comic Sans MS" w:eastAsia="Batang" w:hAnsi="Comic Sans MS"/>
        <w:color w:val="800080"/>
        <w:sz w:val="18"/>
        <w:szCs w:val="18"/>
      </w:rPr>
    </w:pPr>
    <w:r>
      <w:rPr>
        <w:rFonts w:ascii="Comic Sans MS" w:eastAsia="Batang" w:hAnsi="Comic Sans MS"/>
        <w:color w:val="800080"/>
        <w:sz w:val="18"/>
        <w:szCs w:val="18"/>
      </w:rPr>
      <w:t>Pedersborg Børnehus</w:t>
    </w:r>
    <w:r w:rsidRPr="00986F6E">
      <w:rPr>
        <w:rFonts w:ascii="Comic Sans MS" w:eastAsia="Batang" w:hAnsi="Comic Sans MS"/>
        <w:color w:val="800080"/>
        <w:sz w:val="18"/>
        <w:szCs w:val="18"/>
      </w:rPr>
      <w:t>, Søholm 1, 4180 Sorø, Tlf</w:t>
    </w:r>
    <w:r>
      <w:rPr>
        <w:rFonts w:ascii="Comic Sans MS" w:eastAsia="Batang" w:hAnsi="Comic Sans MS"/>
        <w:color w:val="800080"/>
        <w:sz w:val="18"/>
        <w:szCs w:val="18"/>
      </w:rPr>
      <w:t>. kontor 30 31 83 41</w:t>
    </w:r>
    <w:r w:rsidRPr="00986F6E">
      <w:rPr>
        <w:rFonts w:ascii="Comic Sans MS" w:eastAsia="Batang" w:hAnsi="Comic Sans MS"/>
        <w:color w:val="800080"/>
        <w:sz w:val="18"/>
        <w:szCs w:val="18"/>
      </w:rPr>
      <w:t xml:space="preserve"> </w:t>
    </w:r>
    <w:r>
      <w:rPr>
        <w:rFonts w:ascii="Comic Sans MS" w:eastAsia="Batang" w:hAnsi="Comic Sans MS"/>
        <w:color w:val="800080"/>
        <w:sz w:val="18"/>
        <w:szCs w:val="18"/>
      </w:rPr>
      <w:t>Løvestuen 301 31 67 51. Zebrastuen 30 31 84 58. Elefantstuen 30 31 92 54. Musestuen 30 31 96 04</w:t>
    </w:r>
  </w:p>
  <w:p w14:paraId="2E59F229" w14:textId="77777777" w:rsidR="00906501" w:rsidRPr="00986F6E" w:rsidRDefault="00906501" w:rsidP="00886612">
    <w:pPr>
      <w:tabs>
        <w:tab w:val="left" w:pos="7215"/>
      </w:tabs>
      <w:jc w:val="center"/>
      <w:rPr>
        <w:rFonts w:ascii="Comic Sans MS" w:eastAsia="Batang" w:hAnsi="Comic Sans MS"/>
        <w:color w:val="800080"/>
        <w:sz w:val="18"/>
        <w:szCs w:val="18"/>
      </w:rPr>
    </w:pPr>
    <w:r w:rsidRPr="00986F6E">
      <w:rPr>
        <w:rFonts w:ascii="Comic Sans MS" w:eastAsia="Batang" w:hAnsi="Comic Sans MS"/>
        <w:color w:val="800080"/>
        <w:sz w:val="18"/>
        <w:szCs w:val="18"/>
      </w:rPr>
      <w:t xml:space="preserve">Hjemmeside: </w:t>
    </w:r>
    <w:r w:rsidRPr="009E355A">
      <w:rPr>
        <w:b/>
        <w:color w:val="7030A0"/>
        <w:sz w:val="20"/>
      </w:rPr>
      <w:t>http://www.pedersborgbornehus.dk/</w:t>
    </w:r>
    <w:r w:rsidRPr="00CD5F51">
      <w:rPr>
        <w:rFonts w:ascii="Comic Sans MS" w:eastAsia="Batang" w:hAnsi="Comic Sans MS"/>
        <w:color w:val="7030A0"/>
        <w:sz w:val="18"/>
        <w:szCs w:val="18"/>
      </w:rPr>
      <w:t xml:space="preserve"> </w:t>
    </w:r>
    <w:r w:rsidRPr="00986F6E">
      <w:rPr>
        <w:rFonts w:ascii="Comic Sans MS" w:eastAsia="Batang" w:hAnsi="Comic Sans MS"/>
        <w:color w:val="800080"/>
        <w:sz w:val="18"/>
        <w:szCs w:val="18"/>
      </w:rPr>
      <w:t>E-mail:</w:t>
    </w:r>
    <w:r w:rsidRPr="00986F6E">
      <w:rPr>
        <w:color w:val="800080"/>
      </w:rPr>
      <w:t xml:space="preserve"> </w:t>
    </w:r>
    <w:hyperlink r:id="rId1" w:history="1">
      <w:r w:rsidRPr="00EE6B13">
        <w:rPr>
          <w:rStyle w:val="Hyperlink"/>
          <w:rFonts w:ascii="Comic Sans MS" w:eastAsia="Batang" w:hAnsi="Comic Sans MS"/>
          <w:sz w:val="18"/>
          <w:szCs w:val="18"/>
        </w:rPr>
        <w:t>leder@pedersborgbornehus.dk</w:t>
      </w:r>
    </w:hyperlink>
  </w:p>
  <w:p w14:paraId="4BABD135" w14:textId="77777777" w:rsidR="00906501" w:rsidRDefault="0090650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B4B1B" w14:textId="77777777" w:rsidR="008B64A6" w:rsidRDefault="008B64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DCCFD" w14:textId="77777777" w:rsidR="00054342" w:rsidRDefault="00054342">
      <w:r>
        <w:separator/>
      </w:r>
    </w:p>
  </w:footnote>
  <w:footnote w:type="continuationSeparator" w:id="0">
    <w:p w14:paraId="0E876475" w14:textId="77777777" w:rsidR="00054342" w:rsidRDefault="00054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7E357" w14:textId="77777777" w:rsidR="00906501" w:rsidRDefault="00906501">
    <w:pPr>
      <w:pStyle w:val="Sidehoved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B812" w14:textId="77777777" w:rsidR="00906501" w:rsidRDefault="00906501" w:rsidP="00B556FD">
    <w:pPr>
      <w:pStyle w:val="Sidehoved"/>
      <w:framePr w:h="1953" w:hRule="exact" w:hSpace="180" w:wrap="around" w:vAnchor="text" w:hAnchor="page" w:x="9262" w:y="-527"/>
    </w:pPr>
  </w:p>
  <w:p w14:paraId="2B6D49A1" w14:textId="77777777" w:rsidR="00906501" w:rsidRDefault="00906501" w:rsidP="0081725B">
    <w:pPr>
      <w:pStyle w:val="Sidehoved"/>
      <w:rPr>
        <w:rFonts w:ascii="Batang" w:eastAsia="Batang" w:hAnsi="Batang"/>
        <w:color w:val="5F497A"/>
        <w:sz w:val="32"/>
        <w:szCs w:val="32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B5479B" wp14:editId="0688CA52">
              <wp:simplePos x="0" y="0"/>
              <wp:positionH relativeFrom="page">
                <wp:posOffset>825500</wp:posOffset>
              </wp:positionH>
              <wp:positionV relativeFrom="page">
                <wp:posOffset>424180</wp:posOffset>
              </wp:positionV>
              <wp:extent cx="6174000" cy="1252800"/>
              <wp:effectExtent l="0" t="0" r="0" b="0"/>
              <wp:wrapSquare wrapText="bothSides"/>
              <wp:docPr id="8515" name="Group 8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000" cy="1252800"/>
                        <a:chOff x="0" y="0"/>
                        <a:chExt cx="6172200" cy="1250950"/>
                      </a:xfrm>
                    </wpg:grpSpPr>
                    <pic:pic xmlns:pic="http://schemas.openxmlformats.org/drawingml/2006/picture">
                      <pic:nvPicPr>
                        <pic:cNvPr id="8516" name="Picture 85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92" y="44776"/>
                          <a:ext cx="3508248" cy="1143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7" name="Picture 85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58692" y="145360"/>
                          <a:ext cx="2414017" cy="9631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3563F0" id="Group 8515" o:spid="_x0000_s1026" style="position:absolute;margin-left:65pt;margin-top:33.4pt;width:486.15pt;height:98.65pt;z-index:251659264;mso-position-horizontal-relative:page;mso-position-vertical-relative:page;mso-width-relative:margin;mso-height-relative:margin" coordsize="61722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16" o:spid="_x0000_s1027" type="#_x0000_t75" style="position:absolute;left:248;top:447;width:3508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">
                <v:imagedata r:id="rId3" o:title=""/>
              </v:shape>
              <v:shape id="Picture 8517" o:spid="_x0000_s1028" type="#_x0000_t75" style="position:absolute;left:37586;top:1453;width:24141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AAE7D15" w14:textId="77777777" w:rsidR="00906501" w:rsidRPr="00B556FD" w:rsidRDefault="00906501" w:rsidP="00B556F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904DC" w14:textId="77777777" w:rsidR="008B64A6" w:rsidRDefault="008B64A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769"/>
    <w:multiLevelType w:val="hybridMultilevel"/>
    <w:tmpl w:val="AD8A2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2692"/>
    <w:multiLevelType w:val="hybridMultilevel"/>
    <w:tmpl w:val="F3A22E2A"/>
    <w:lvl w:ilvl="0" w:tplc="04060001">
      <w:start w:val="1"/>
      <w:numFmt w:val="bullet"/>
      <w:lvlText w:val=""/>
      <w:lvlJc w:val="left"/>
      <w:pPr>
        <w:tabs>
          <w:tab w:val="num" w:pos="695"/>
        </w:tabs>
        <w:ind w:left="695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2" w15:restartNumberingAfterBreak="0">
    <w:nsid w:val="05B65984"/>
    <w:multiLevelType w:val="hybridMultilevel"/>
    <w:tmpl w:val="AA4829E8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" w15:restartNumberingAfterBreak="0">
    <w:nsid w:val="09721E5A"/>
    <w:multiLevelType w:val="hybridMultilevel"/>
    <w:tmpl w:val="2CB210EE"/>
    <w:lvl w:ilvl="0" w:tplc="A5F403E2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575A44"/>
    <w:multiLevelType w:val="hybridMultilevel"/>
    <w:tmpl w:val="87648B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6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544D42"/>
    <w:multiLevelType w:val="hybridMultilevel"/>
    <w:tmpl w:val="302083D2"/>
    <w:lvl w:ilvl="0" w:tplc="04060003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6" w15:restartNumberingAfterBreak="0">
    <w:nsid w:val="0E963019"/>
    <w:multiLevelType w:val="hybridMultilevel"/>
    <w:tmpl w:val="C6B0D7E2"/>
    <w:lvl w:ilvl="0" w:tplc="0406000F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7" w15:restartNumberingAfterBreak="0">
    <w:nsid w:val="0FA96BE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DD7FC5"/>
    <w:multiLevelType w:val="singleLevel"/>
    <w:tmpl w:val="00F8638E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9" w15:restartNumberingAfterBreak="0">
    <w:nsid w:val="126B420D"/>
    <w:multiLevelType w:val="hybridMultilevel"/>
    <w:tmpl w:val="CED0C126"/>
    <w:lvl w:ilvl="0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802099"/>
    <w:multiLevelType w:val="hybridMultilevel"/>
    <w:tmpl w:val="197AB1B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43F83"/>
    <w:multiLevelType w:val="multilevel"/>
    <w:tmpl w:val="0456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1959E1"/>
    <w:multiLevelType w:val="hybridMultilevel"/>
    <w:tmpl w:val="68C00D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A6755"/>
    <w:multiLevelType w:val="multilevel"/>
    <w:tmpl w:val="2F48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4730C6"/>
    <w:multiLevelType w:val="singleLevel"/>
    <w:tmpl w:val="C8BC5322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" w15:restartNumberingAfterBreak="0">
    <w:nsid w:val="391107C9"/>
    <w:multiLevelType w:val="hybridMultilevel"/>
    <w:tmpl w:val="8F7022E6"/>
    <w:lvl w:ilvl="0" w:tplc="A852E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A2F7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7" w15:restartNumberingAfterBreak="0">
    <w:nsid w:val="4A51517E"/>
    <w:multiLevelType w:val="hybridMultilevel"/>
    <w:tmpl w:val="56F8F28A"/>
    <w:lvl w:ilvl="0" w:tplc="8188C782">
      <w:start w:val="3"/>
      <w:numFmt w:val="bullet"/>
      <w:lvlText w:val="-"/>
      <w:lvlJc w:val="left"/>
      <w:pPr>
        <w:tabs>
          <w:tab w:val="num" w:pos="2970"/>
        </w:tabs>
        <w:ind w:left="2970" w:hanging="360"/>
      </w:pPr>
      <w:rPr>
        <w:rFonts w:ascii="Comic Sans MS" w:eastAsia="Times New Roman" w:hAnsi="Comic Sans MS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290"/>
        </w:tabs>
        <w:ind w:left="72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010"/>
        </w:tabs>
        <w:ind w:left="80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730"/>
        </w:tabs>
        <w:ind w:left="8730" w:hanging="360"/>
      </w:pPr>
      <w:rPr>
        <w:rFonts w:ascii="Wingdings" w:hAnsi="Wingdings" w:hint="default"/>
      </w:rPr>
    </w:lvl>
  </w:abstractNum>
  <w:abstractNum w:abstractNumId="18" w15:restartNumberingAfterBreak="0">
    <w:nsid w:val="4D6A10D5"/>
    <w:multiLevelType w:val="hybridMultilevel"/>
    <w:tmpl w:val="A4C6E5DE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66B1A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09F2DA5"/>
    <w:multiLevelType w:val="hybridMultilevel"/>
    <w:tmpl w:val="2E9462D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D41AF0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2" w15:restartNumberingAfterBreak="0">
    <w:nsid w:val="56C80213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E577EE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24" w15:restartNumberingAfterBreak="0">
    <w:nsid w:val="66564FC7"/>
    <w:multiLevelType w:val="singleLevel"/>
    <w:tmpl w:val="7F346052"/>
    <w:lvl w:ilvl="0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5" w15:restartNumberingAfterBreak="0">
    <w:nsid w:val="67950BC9"/>
    <w:multiLevelType w:val="hybridMultilevel"/>
    <w:tmpl w:val="9CE2F14E"/>
    <w:lvl w:ilvl="0" w:tplc="916095FE">
      <w:start w:val="9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26" w15:restartNumberingAfterBreak="0">
    <w:nsid w:val="690E7CA3"/>
    <w:multiLevelType w:val="hybridMultilevel"/>
    <w:tmpl w:val="0E0C332E"/>
    <w:lvl w:ilvl="0" w:tplc="EF285B8E">
      <w:start w:val="1"/>
      <w:numFmt w:val="decimal"/>
      <w:lvlText w:val="%1."/>
      <w:lvlJc w:val="left"/>
      <w:pPr>
        <w:ind w:left="720" w:hanging="360"/>
      </w:pPr>
    </w:lvl>
    <w:lvl w:ilvl="1" w:tplc="BC5A3A2A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E8673DA">
      <w:start w:val="1"/>
      <w:numFmt w:val="lowerRoman"/>
      <w:lvlText w:val="%3."/>
      <w:lvlJc w:val="right"/>
      <w:pPr>
        <w:ind w:left="2160" w:hanging="180"/>
      </w:pPr>
    </w:lvl>
    <w:lvl w:ilvl="3" w:tplc="D75A134A">
      <w:start w:val="1"/>
      <w:numFmt w:val="decimal"/>
      <w:lvlText w:val="%4."/>
      <w:lvlJc w:val="left"/>
      <w:pPr>
        <w:ind w:left="2880" w:hanging="360"/>
      </w:pPr>
    </w:lvl>
    <w:lvl w:ilvl="4" w:tplc="777ADF26">
      <w:start w:val="1"/>
      <w:numFmt w:val="lowerLetter"/>
      <w:lvlText w:val="%5."/>
      <w:lvlJc w:val="left"/>
      <w:pPr>
        <w:ind w:left="3600" w:hanging="360"/>
      </w:pPr>
    </w:lvl>
    <w:lvl w:ilvl="5" w:tplc="2F3A3CE0">
      <w:start w:val="1"/>
      <w:numFmt w:val="lowerRoman"/>
      <w:lvlText w:val="%6."/>
      <w:lvlJc w:val="right"/>
      <w:pPr>
        <w:ind w:left="4320" w:hanging="180"/>
      </w:pPr>
    </w:lvl>
    <w:lvl w:ilvl="6" w:tplc="E2C2D80C">
      <w:start w:val="1"/>
      <w:numFmt w:val="decimal"/>
      <w:lvlText w:val="%7."/>
      <w:lvlJc w:val="left"/>
      <w:pPr>
        <w:ind w:left="5040" w:hanging="360"/>
      </w:pPr>
    </w:lvl>
    <w:lvl w:ilvl="7" w:tplc="E94C8F96">
      <w:start w:val="1"/>
      <w:numFmt w:val="lowerLetter"/>
      <w:lvlText w:val="%8."/>
      <w:lvlJc w:val="left"/>
      <w:pPr>
        <w:ind w:left="5760" w:hanging="360"/>
      </w:pPr>
    </w:lvl>
    <w:lvl w:ilvl="8" w:tplc="D17C0AC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721CC"/>
    <w:multiLevelType w:val="hybridMultilevel"/>
    <w:tmpl w:val="9BE42730"/>
    <w:lvl w:ilvl="0" w:tplc="04060001">
      <w:start w:val="1"/>
      <w:numFmt w:val="bullet"/>
      <w:lvlText w:val=""/>
      <w:lvlJc w:val="left"/>
      <w:pPr>
        <w:tabs>
          <w:tab w:val="num" w:pos="1055"/>
        </w:tabs>
        <w:ind w:left="105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775"/>
        </w:tabs>
        <w:ind w:left="17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495"/>
        </w:tabs>
        <w:ind w:left="24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15"/>
        </w:tabs>
        <w:ind w:left="32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35"/>
        </w:tabs>
        <w:ind w:left="39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55"/>
        </w:tabs>
        <w:ind w:left="46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375"/>
        </w:tabs>
        <w:ind w:left="53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095"/>
        </w:tabs>
        <w:ind w:left="60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15"/>
        </w:tabs>
        <w:ind w:left="6815" w:hanging="360"/>
      </w:pPr>
      <w:rPr>
        <w:rFonts w:ascii="Wingdings" w:hAnsi="Wingdings" w:hint="default"/>
      </w:rPr>
    </w:lvl>
  </w:abstractNum>
  <w:abstractNum w:abstractNumId="28" w15:restartNumberingAfterBreak="0">
    <w:nsid w:val="6D4D603F"/>
    <w:multiLevelType w:val="singleLevel"/>
    <w:tmpl w:val="1BB42166"/>
    <w:lvl w:ilvl="0">
      <w:start w:val="10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29" w15:restartNumberingAfterBreak="0">
    <w:nsid w:val="6E1D2256"/>
    <w:multiLevelType w:val="hybridMultilevel"/>
    <w:tmpl w:val="0456D47E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2F60A72"/>
    <w:multiLevelType w:val="hybridMultilevel"/>
    <w:tmpl w:val="F33A81DA"/>
    <w:lvl w:ilvl="0" w:tplc="2C8A2B92">
      <w:start w:val="9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31" w15:restartNumberingAfterBreak="0">
    <w:nsid w:val="7307116B"/>
    <w:multiLevelType w:val="singleLevel"/>
    <w:tmpl w:val="15303D4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32" w15:restartNumberingAfterBreak="0">
    <w:nsid w:val="747208E9"/>
    <w:multiLevelType w:val="hybridMultilevel"/>
    <w:tmpl w:val="1282479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4301B"/>
    <w:multiLevelType w:val="hybridMultilevel"/>
    <w:tmpl w:val="B22A8E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97F91"/>
    <w:multiLevelType w:val="singleLevel"/>
    <w:tmpl w:val="66D8046E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num w:numId="1" w16cid:durableId="12192">
    <w:abstractNumId w:val="31"/>
  </w:num>
  <w:num w:numId="2" w16cid:durableId="1211650572">
    <w:abstractNumId w:val="23"/>
  </w:num>
  <w:num w:numId="3" w16cid:durableId="1781298500">
    <w:abstractNumId w:val="16"/>
  </w:num>
  <w:num w:numId="4" w16cid:durableId="41948672">
    <w:abstractNumId w:val="21"/>
  </w:num>
  <w:num w:numId="5" w16cid:durableId="847251004">
    <w:abstractNumId w:val="34"/>
  </w:num>
  <w:num w:numId="6" w16cid:durableId="2034958831">
    <w:abstractNumId w:val="14"/>
  </w:num>
  <w:num w:numId="7" w16cid:durableId="1064182147">
    <w:abstractNumId w:val="24"/>
  </w:num>
  <w:num w:numId="8" w16cid:durableId="739668673">
    <w:abstractNumId w:val="8"/>
  </w:num>
  <w:num w:numId="9" w16cid:durableId="340738318">
    <w:abstractNumId w:val="28"/>
  </w:num>
  <w:num w:numId="10" w16cid:durableId="1132752756">
    <w:abstractNumId w:val="7"/>
  </w:num>
  <w:num w:numId="11" w16cid:durableId="798651595">
    <w:abstractNumId w:val="22"/>
  </w:num>
  <w:num w:numId="12" w16cid:durableId="37434147">
    <w:abstractNumId w:val="19"/>
  </w:num>
  <w:num w:numId="13" w16cid:durableId="29767577">
    <w:abstractNumId w:val="20"/>
  </w:num>
  <w:num w:numId="14" w16cid:durableId="1184174605">
    <w:abstractNumId w:val="9"/>
  </w:num>
  <w:num w:numId="15" w16cid:durableId="54738909">
    <w:abstractNumId w:val="17"/>
  </w:num>
  <w:num w:numId="16" w16cid:durableId="37822411">
    <w:abstractNumId w:val="10"/>
  </w:num>
  <w:num w:numId="17" w16cid:durableId="2123694338">
    <w:abstractNumId w:val="4"/>
  </w:num>
  <w:num w:numId="18" w16cid:durableId="705833620">
    <w:abstractNumId w:val="32"/>
  </w:num>
  <w:num w:numId="19" w16cid:durableId="2130315259">
    <w:abstractNumId w:val="3"/>
  </w:num>
  <w:num w:numId="20" w16cid:durableId="1861312035">
    <w:abstractNumId w:val="29"/>
  </w:num>
  <w:num w:numId="21" w16cid:durableId="1591158984">
    <w:abstractNumId w:val="27"/>
  </w:num>
  <w:num w:numId="22" w16cid:durableId="702247684">
    <w:abstractNumId w:val="30"/>
  </w:num>
  <w:num w:numId="23" w16cid:durableId="1766681909">
    <w:abstractNumId w:val="1"/>
  </w:num>
  <w:num w:numId="24" w16cid:durableId="1514152134">
    <w:abstractNumId w:val="13"/>
  </w:num>
  <w:num w:numId="25" w16cid:durableId="226574558">
    <w:abstractNumId w:val="11"/>
  </w:num>
  <w:num w:numId="26" w16cid:durableId="1687902596">
    <w:abstractNumId w:val="25"/>
  </w:num>
  <w:num w:numId="27" w16cid:durableId="1270239532">
    <w:abstractNumId w:val="6"/>
  </w:num>
  <w:num w:numId="28" w16cid:durableId="1261643086">
    <w:abstractNumId w:val="18"/>
  </w:num>
  <w:num w:numId="29" w16cid:durableId="228004643">
    <w:abstractNumId w:val="2"/>
  </w:num>
  <w:num w:numId="30" w16cid:durableId="2125146982">
    <w:abstractNumId w:val="5"/>
  </w:num>
  <w:num w:numId="31" w16cid:durableId="1353603922">
    <w:abstractNumId w:val="33"/>
  </w:num>
  <w:num w:numId="32" w16cid:durableId="1374381078">
    <w:abstractNumId w:val="0"/>
  </w:num>
  <w:num w:numId="33" w16cid:durableId="301740731">
    <w:abstractNumId w:val="12"/>
  </w:num>
  <w:num w:numId="34" w16cid:durableId="1682464154">
    <w:abstractNumId w:val="26"/>
  </w:num>
  <w:num w:numId="35" w16cid:durableId="19243652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32B"/>
    <w:rsid w:val="000153F3"/>
    <w:rsid w:val="00016021"/>
    <w:rsid w:val="000269DA"/>
    <w:rsid w:val="00026B85"/>
    <w:rsid w:val="0003204B"/>
    <w:rsid w:val="00034E8C"/>
    <w:rsid w:val="00036470"/>
    <w:rsid w:val="00040E3F"/>
    <w:rsid w:val="00054342"/>
    <w:rsid w:val="000550EC"/>
    <w:rsid w:val="00065D77"/>
    <w:rsid w:val="00091655"/>
    <w:rsid w:val="00092039"/>
    <w:rsid w:val="0009414F"/>
    <w:rsid w:val="000A4E03"/>
    <w:rsid w:val="000D1FC8"/>
    <w:rsid w:val="000E6EA7"/>
    <w:rsid w:val="000F6914"/>
    <w:rsid w:val="000F6E06"/>
    <w:rsid w:val="00103653"/>
    <w:rsid w:val="00103A15"/>
    <w:rsid w:val="001045A2"/>
    <w:rsid w:val="001125D8"/>
    <w:rsid w:val="0012601B"/>
    <w:rsid w:val="00162195"/>
    <w:rsid w:val="0016481F"/>
    <w:rsid w:val="0017621C"/>
    <w:rsid w:val="00176659"/>
    <w:rsid w:val="001A06AA"/>
    <w:rsid w:val="001A157B"/>
    <w:rsid w:val="001B28DD"/>
    <w:rsid w:val="001B4B12"/>
    <w:rsid w:val="001C2AEA"/>
    <w:rsid w:val="001D07CF"/>
    <w:rsid w:val="001D21B6"/>
    <w:rsid w:val="001E0E94"/>
    <w:rsid w:val="001E311A"/>
    <w:rsid w:val="001E7C8E"/>
    <w:rsid w:val="001F6D2C"/>
    <w:rsid w:val="002170EA"/>
    <w:rsid w:val="00221644"/>
    <w:rsid w:val="00221B7A"/>
    <w:rsid w:val="00223A13"/>
    <w:rsid w:val="00227FCE"/>
    <w:rsid w:val="00230783"/>
    <w:rsid w:val="00242BD9"/>
    <w:rsid w:val="00244008"/>
    <w:rsid w:val="00254A64"/>
    <w:rsid w:val="0025582A"/>
    <w:rsid w:val="00262138"/>
    <w:rsid w:val="002623D4"/>
    <w:rsid w:val="002637AE"/>
    <w:rsid w:val="002B0A50"/>
    <w:rsid w:val="002B2603"/>
    <w:rsid w:val="002C42C5"/>
    <w:rsid w:val="002C65DE"/>
    <w:rsid w:val="002D3BAB"/>
    <w:rsid w:val="002E50B3"/>
    <w:rsid w:val="002F1D11"/>
    <w:rsid w:val="003453F4"/>
    <w:rsid w:val="0036160D"/>
    <w:rsid w:val="00362000"/>
    <w:rsid w:val="0037290B"/>
    <w:rsid w:val="003933F7"/>
    <w:rsid w:val="003A6A11"/>
    <w:rsid w:val="003C374F"/>
    <w:rsid w:val="003D39FB"/>
    <w:rsid w:val="003E46EC"/>
    <w:rsid w:val="00403641"/>
    <w:rsid w:val="00420972"/>
    <w:rsid w:val="004309AD"/>
    <w:rsid w:val="004355A4"/>
    <w:rsid w:val="00450131"/>
    <w:rsid w:val="00451277"/>
    <w:rsid w:val="00456DCE"/>
    <w:rsid w:val="004633BB"/>
    <w:rsid w:val="00471C2C"/>
    <w:rsid w:val="004776F5"/>
    <w:rsid w:val="0048113C"/>
    <w:rsid w:val="00494F11"/>
    <w:rsid w:val="004A3050"/>
    <w:rsid w:val="004B10B4"/>
    <w:rsid w:val="004B39DA"/>
    <w:rsid w:val="004C0D69"/>
    <w:rsid w:val="004C1BAC"/>
    <w:rsid w:val="004C460E"/>
    <w:rsid w:val="004C5871"/>
    <w:rsid w:val="004D06AE"/>
    <w:rsid w:val="004F2E03"/>
    <w:rsid w:val="004F7A49"/>
    <w:rsid w:val="00507F41"/>
    <w:rsid w:val="005233AE"/>
    <w:rsid w:val="0054358F"/>
    <w:rsid w:val="00550426"/>
    <w:rsid w:val="00551D51"/>
    <w:rsid w:val="0055260A"/>
    <w:rsid w:val="005539D2"/>
    <w:rsid w:val="005643D4"/>
    <w:rsid w:val="00571E98"/>
    <w:rsid w:val="005848D8"/>
    <w:rsid w:val="0059692C"/>
    <w:rsid w:val="005A121A"/>
    <w:rsid w:val="005A5A2C"/>
    <w:rsid w:val="005B5AF3"/>
    <w:rsid w:val="005C5264"/>
    <w:rsid w:val="005D0FAB"/>
    <w:rsid w:val="00605CDC"/>
    <w:rsid w:val="0061042F"/>
    <w:rsid w:val="006116FF"/>
    <w:rsid w:val="00616168"/>
    <w:rsid w:val="00620B5F"/>
    <w:rsid w:val="006301AB"/>
    <w:rsid w:val="00636BF3"/>
    <w:rsid w:val="006420C0"/>
    <w:rsid w:val="00643931"/>
    <w:rsid w:val="00647550"/>
    <w:rsid w:val="00655B9A"/>
    <w:rsid w:val="00660AEF"/>
    <w:rsid w:val="006654F1"/>
    <w:rsid w:val="006724A1"/>
    <w:rsid w:val="00686C82"/>
    <w:rsid w:val="006940C0"/>
    <w:rsid w:val="00697107"/>
    <w:rsid w:val="006B417A"/>
    <w:rsid w:val="006C6F29"/>
    <w:rsid w:val="006D0299"/>
    <w:rsid w:val="006D578D"/>
    <w:rsid w:val="006D6C3F"/>
    <w:rsid w:val="006E427E"/>
    <w:rsid w:val="006E632B"/>
    <w:rsid w:val="006F5689"/>
    <w:rsid w:val="00705C18"/>
    <w:rsid w:val="00764731"/>
    <w:rsid w:val="00765D55"/>
    <w:rsid w:val="00771F8C"/>
    <w:rsid w:val="007753BF"/>
    <w:rsid w:val="007816C3"/>
    <w:rsid w:val="007A72DF"/>
    <w:rsid w:val="007B3DE6"/>
    <w:rsid w:val="007B6796"/>
    <w:rsid w:val="007D3095"/>
    <w:rsid w:val="007E3ADE"/>
    <w:rsid w:val="007E7CF9"/>
    <w:rsid w:val="0081442F"/>
    <w:rsid w:val="00815D76"/>
    <w:rsid w:val="0081725B"/>
    <w:rsid w:val="008178D7"/>
    <w:rsid w:val="008258D2"/>
    <w:rsid w:val="00827EC5"/>
    <w:rsid w:val="00850526"/>
    <w:rsid w:val="00856130"/>
    <w:rsid w:val="0086115C"/>
    <w:rsid w:val="00865F44"/>
    <w:rsid w:val="00875F1F"/>
    <w:rsid w:val="0088054E"/>
    <w:rsid w:val="00884241"/>
    <w:rsid w:val="00884967"/>
    <w:rsid w:val="00885B58"/>
    <w:rsid w:val="00886612"/>
    <w:rsid w:val="00892B0D"/>
    <w:rsid w:val="00897885"/>
    <w:rsid w:val="008A58E4"/>
    <w:rsid w:val="008B64A6"/>
    <w:rsid w:val="008C07AA"/>
    <w:rsid w:val="008C2C4B"/>
    <w:rsid w:val="008C6C1B"/>
    <w:rsid w:val="00900683"/>
    <w:rsid w:val="00906501"/>
    <w:rsid w:val="009431DF"/>
    <w:rsid w:val="0095135C"/>
    <w:rsid w:val="009515E2"/>
    <w:rsid w:val="00961072"/>
    <w:rsid w:val="00966208"/>
    <w:rsid w:val="00967872"/>
    <w:rsid w:val="00967E62"/>
    <w:rsid w:val="0098756C"/>
    <w:rsid w:val="00987BE0"/>
    <w:rsid w:val="009A33D5"/>
    <w:rsid w:val="009B565D"/>
    <w:rsid w:val="009B6C02"/>
    <w:rsid w:val="009D0643"/>
    <w:rsid w:val="009E355A"/>
    <w:rsid w:val="009F3D54"/>
    <w:rsid w:val="00A03335"/>
    <w:rsid w:val="00A06851"/>
    <w:rsid w:val="00A10915"/>
    <w:rsid w:val="00A13E87"/>
    <w:rsid w:val="00A316CA"/>
    <w:rsid w:val="00A55799"/>
    <w:rsid w:val="00A72D61"/>
    <w:rsid w:val="00A76C58"/>
    <w:rsid w:val="00A84A90"/>
    <w:rsid w:val="00AA7415"/>
    <w:rsid w:val="00AB1C2E"/>
    <w:rsid w:val="00AC1FD9"/>
    <w:rsid w:val="00AD781C"/>
    <w:rsid w:val="00AF47B6"/>
    <w:rsid w:val="00B2313A"/>
    <w:rsid w:val="00B33D90"/>
    <w:rsid w:val="00B44689"/>
    <w:rsid w:val="00B44E65"/>
    <w:rsid w:val="00B556FD"/>
    <w:rsid w:val="00B56F6F"/>
    <w:rsid w:val="00B60C45"/>
    <w:rsid w:val="00B71963"/>
    <w:rsid w:val="00B72FF3"/>
    <w:rsid w:val="00B75D39"/>
    <w:rsid w:val="00B93B1C"/>
    <w:rsid w:val="00BC569D"/>
    <w:rsid w:val="00BD322C"/>
    <w:rsid w:val="00BF3AC9"/>
    <w:rsid w:val="00BF3E48"/>
    <w:rsid w:val="00BF6F40"/>
    <w:rsid w:val="00C1697A"/>
    <w:rsid w:val="00C251B2"/>
    <w:rsid w:val="00C3254C"/>
    <w:rsid w:val="00C3433A"/>
    <w:rsid w:val="00C83F24"/>
    <w:rsid w:val="00C845DF"/>
    <w:rsid w:val="00C87BFA"/>
    <w:rsid w:val="00C96D1D"/>
    <w:rsid w:val="00CA352C"/>
    <w:rsid w:val="00CA471F"/>
    <w:rsid w:val="00CA6532"/>
    <w:rsid w:val="00CC1494"/>
    <w:rsid w:val="00CC52D6"/>
    <w:rsid w:val="00CD4CA3"/>
    <w:rsid w:val="00CD4DC5"/>
    <w:rsid w:val="00CD5F51"/>
    <w:rsid w:val="00CF07D9"/>
    <w:rsid w:val="00D001E3"/>
    <w:rsid w:val="00D02192"/>
    <w:rsid w:val="00D054E8"/>
    <w:rsid w:val="00D11CE2"/>
    <w:rsid w:val="00D21647"/>
    <w:rsid w:val="00D32500"/>
    <w:rsid w:val="00D4648A"/>
    <w:rsid w:val="00D46CA6"/>
    <w:rsid w:val="00D6657B"/>
    <w:rsid w:val="00D75AA4"/>
    <w:rsid w:val="00D769B1"/>
    <w:rsid w:val="00D803EC"/>
    <w:rsid w:val="00D80BF5"/>
    <w:rsid w:val="00D9402C"/>
    <w:rsid w:val="00DA3555"/>
    <w:rsid w:val="00DB02DF"/>
    <w:rsid w:val="00DB4FB8"/>
    <w:rsid w:val="00DC1D2E"/>
    <w:rsid w:val="00DC2EF4"/>
    <w:rsid w:val="00DD0967"/>
    <w:rsid w:val="00DD528F"/>
    <w:rsid w:val="00DD7D9F"/>
    <w:rsid w:val="00E16287"/>
    <w:rsid w:val="00E21CD4"/>
    <w:rsid w:val="00E27AFF"/>
    <w:rsid w:val="00E30AF4"/>
    <w:rsid w:val="00E315E4"/>
    <w:rsid w:val="00E55377"/>
    <w:rsid w:val="00E708D4"/>
    <w:rsid w:val="00E81082"/>
    <w:rsid w:val="00E81753"/>
    <w:rsid w:val="00E87182"/>
    <w:rsid w:val="00E87BC0"/>
    <w:rsid w:val="00EA21DA"/>
    <w:rsid w:val="00ED293D"/>
    <w:rsid w:val="00ED3983"/>
    <w:rsid w:val="00ED68B7"/>
    <w:rsid w:val="00ED7A89"/>
    <w:rsid w:val="00EE495C"/>
    <w:rsid w:val="00EF5EBB"/>
    <w:rsid w:val="00EF71B8"/>
    <w:rsid w:val="00EF7F68"/>
    <w:rsid w:val="00F05210"/>
    <w:rsid w:val="00F2693F"/>
    <w:rsid w:val="00F35887"/>
    <w:rsid w:val="00F413AE"/>
    <w:rsid w:val="00F43411"/>
    <w:rsid w:val="00F465E2"/>
    <w:rsid w:val="00F579EA"/>
    <w:rsid w:val="00F62395"/>
    <w:rsid w:val="00F66ADF"/>
    <w:rsid w:val="00F66CD4"/>
    <w:rsid w:val="00F74EB2"/>
    <w:rsid w:val="00F82270"/>
    <w:rsid w:val="00F8761D"/>
    <w:rsid w:val="00F905D6"/>
    <w:rsid w:val="00F90839"/>
    <w:rsid w:val="00FA342F"/>
    <w:rsid w:val="00FA43CE"/>
    <w:rsid w:val="00FA5121"/>
    <w:rsid w:val="00FB0F4F"/>
    <w:rsid w:val="00FC5B55"/>
    <w:rsid w:val="00FD0555"/>
    <w:rsid w:val="00FD6632"/>
    <w:rsid w:val="00FE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EDD21A"/>
  <w15:docId w15:val="{3178F6F2-4E84-44CF-A231-2624E89E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sz w:val="36"/>
      <w:u w:val="single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8"/>
      <w:u w:val="single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  <w:rPr>
      <w:b/>
      <w:sz w:val="36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rFonts w:ascii="Comic Sans MS" w:hAnsi="Comic Sans MS"/>
      <w:b/>
      <w:sz w:val="32"/>
    </w:rPr>
  </w:style>
  <w:style w:type="paragraph" w:styleId="Overskrift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paragraph" w:styleId="Overskrift8">
    <w:name w:val="heading 8"/>
    <w:basedOn w:val="Normal"/>
    <w:next w:val="Normal"/>
    <w:qFormat/>
    <w:pPr>
      <w:keepNext/>
      <w:outlineLvl w:val="7"/>
    </w:pPr>
    <w:rPr>
      <w:sz w:val="28"/>
      <w:u w:val="single"/>
    </w:rPr>
  </w:style>
  <w:style w:type="paragraph" w:styleId="Overskrift9">
    <w:name w:val="heading 9"/>
    <w:basedOn w:val="Normal"/>
    <w:next w:val="Normal"/>
    <w:qFormat/>
    <w:pPr>
      <w:keepNext/>
      <w:outlineLvl w:val="8"/>
    </w:pPr>
    <w:rPr>
      <w:i/>
      <w:sz w:val="28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paragraph" w:styleId="Titel">
    <w:name w:val="Title"/>
    <w:basedOn w:val="Normal"/>
    <w:qFormat/>
    <w:pPr>
      <w:tabs>
        <w:tab w:val="right" w:pos="9611"/>
      </w:tabs>
      <w:jc w:val="center"/>
    </w:pPr>
    <w:rPr>
      <w:sz w:val="32"/>
    </w:rPr>
  </w:style>
  <w:style w:type="paragraph" w:styleId="Brdtekstindrykning">
    <w:name w:val="Body Text Indent"/>
    <w:basedOn w:val="Normal"/>
    <w:pPr>
      <w:ind w:left="1304"/>
    </w:pPr>
    <w:rPr>
      <w:sz w:val="28"/>
    </w:rPr>
  </w:style>
  <w:style w:type="table" w:styleId="Tabel-Gitter">
    <w:name w:val="Table Grid"/>
    <w:basedOn w:val="Tabel-Normal"/>
    <w:rsid w:val="004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961072"/>
    <w:rPr>
      <w:rFonts w:ascii="Tahoma" w:hAnsi="Tahoma" w:cs="Tahoma"/>
      <w:sz w:val="16"/>
      <w:szCs w:val="16"/>
    </w:rPr>
  </w:style>
  <w:style w:type="character" w:styleId="Hyperlink">
    <w:name w:val="Hyperlink"/>
    <w:rsid w:val="00886612"/>
    <w:rPr>
      <w:rFonts w:cs="Times New Roman"/>
      <w:color w:val="0000FF"/>
      <w:u w:val="single"/>
    </w:rPr>
  </w:style>
  <w:style w:type="character" w:customStyle="1" w:styleId="SidehovedTegn">
    <w:name w:val="Sidehoved Tegn"/>
    <w:link w:val="Sidehoved"/>
    <w:semiHidden/>
    <w:locked/>
    <w:rsid w:val="00886612"/>
    <w:rPr>
      <w:sz w:val="24"/>
      <w:lang w:val="da-DK" w:eastAsia="da-DK" w:bidi="ar-SA"/>
    </w:rPr>
  </w:style>
  <w:style w:type="paragraph" w:styleId="NormalWeb">
    <w:name w:val="Normal (Web)"/>
    <w:basedOn w:val="Normal"/>
    <w:rsid w:val="00BC569D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026B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Strk">
    <w:name w:val="Strong"/>
    <w:basedOn w:val="Standardskrifttypeiafsnit"/>
    <w:uiPriority w:val="22"/>
    <w:qFormat/>
    <w:rsid w:val="002170EA"/>
    <w:rPr>
      <w:b/>
      <w:bCs/>
    </w:rPr>
  </w:style>
  <w:style w:type="paragraph" w:styleId="Brdtekst">
    <w:name w:val="Body Text"/>
    <w:basedOn w:val="Normal"/>
    <w:link w:val="BrdtekstTegn"/>
    <w:semiHidden/>
    <w:unhideWhenUsed/>
    <w:rsid w:val="001125D8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1125D8"/>
    <w:rPr>
      <w:sz w:val="24"/>
    </w:rPr>
  </w:style>
  <w:style w:type="paragraph" w:styleId="Listeafsnit">
    <w:name w:val="List Paragraph"/>
    <w:basedOn w:val="Normal"/>
    <w:uiPriority w:val="34"/>
    <w:qFormat/>
    <w:rsid w:val="00705C18"/>
    <w:pPr>
      <w:ind w:left="720"/>
      <w:contextualSpacing/>
    </w:pPr>
    <w:rPr>
      <w:rFonts w:eastAsia="Calibri"/>
      <w:szCs w:val="22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DB4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eder@pedersborgbornehus.d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tn\Lokale%20indstillinger\Temporary%20Internet%20Files\OLK59\Skabelon%20p%20%20m&#248;der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p  møder</Template>
  <TotalTime>78</TotalTime>
  <Pages>1</Pages>
  <Words>71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Sorø Kommune</Company>
  <LinksUpToDate>false</LinksUpToDate>
  <CharactersWithSpaces>508</CharactersWithSpaces>
  <SharedDoc>false</SharedDoc>
  <HLinks>
    <vt:vector size="12" baseType="variant">
      <vt:variant>
        <vt:i4>3276867</vt:i4>
      </vt:variant>
      <vt:variant>
        <vt:i4>6</vt:i4>
      </vt:variant>
      <vt:variant>
        <vt:i4>0</vt:i4>
      </vt:variant>
      <vt:variant>
        <vt:i4>5</vt:i4>
      </vt:variant>
      <vt:variant>
        <vt:lpwstr>mailto:pedersborg.boernehus@soroe.dk</vt:lpwstr>
      </vt:variant>
      <vt:variant>
        <vt:lpwstr/>
      </vt:variant>
      <vt:variant>
        <vt:i4>8323171</vt:i4>
      </vt:variant>
      <vt:variant>
        <vt:i4>3</vt:i4>
      </vt:variant>
      <vt:variant>
        <vt:i4>0</vt:i4>
      </vt:variant>
      <vt:variant>
        <vt:i4>5</vt:i4>
      </vt:variant>
      <vt:variant>
        <vt:lpwstr>http://www.soroe.dk/pedersborg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petn</dc:creator>
  <cp:lastModifiedBy>Leder - Konti</cp:lastModifiedBy>
  <cp:revision>16</cp:revision>
  <cp:lastPrinted>2025-04-15T07:51:00Z</cp:lastPrinted>
  <dcterms:created xsi:type="dcterms:W3CDTF">2025-04-25T11:40:00Z</dcterms:created>
  <dcterms:modified xsi:type="dcterms:W3CDTF">2025-04-25T13:58:00Z</dcterms:modified>
</cp:coreProperties>
</file>